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1FBAA" w14:textId="77777777" w:rsidR="004324A0" w:rsidRDefault="004324A0" w:rsidP="00105A73">
      <w:pPr>
        <w:pStyle w:val="Title"/>
        <w:spacing w:after="0"/>
      </w:pPr>
      <w:r>
        <w:t xml:space="preserve">TWIGWORTH PARISH </w:t>
      </w:r>
      <w:r w:rsidRPr="00B831AA">
        <w:t>COUNCIL</w:t>
      </w:r>
    </w:p>
    <w:p w14:paraId="46378C90" w14:textId="3C319A5A" w:rsidR="004324A0" w:rsidRDefault="00A42E3A" w:rsidP="005B694D">
      <w:pPr>
        <w:pStyle w:val="Title"/>
        <w:spacing w:before="0"/>
      </w:pPr>
      <w:r>
        <w:t>Draft Minutes</w:t>
      </w:r>
      <w:r w:rsidR="00EA10A3">
        <w:t xml:space="preserve"> </w:t>
      </w:r>
      <w:r w:rsidR="004324A0">
        <w:t>for</w:t>
      </w:r>
      <w:r w:rsidR="005B694D">
        <w:t xml:space="preserve"> </w:t>
      </w:r>
      <w:r w:rsidR="004324A0">
        <w:t>Meeting held</w:t>
      </w:r>
    </w:p>
    <w:p w14:paraId="5C18552A" w14:textId="799CB059" w:rsidR="004324A0" w:rsidRDefault="004324A0" w:rsidP="004324A0"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On </w:t>
      </w:r>
      <w:r w:rsidR="008224E6">
        <w:rPr>
          <w:rFonts w:ascii="Calibri" w:hAnsi="Calibri"/>
        </w:rPr>
        <w:t>7</w:t>
      </w:r>
      <w:r w:rsidR="008224E6" w:rsidRPr="008224E6">
        <w:rPr>
          <w:rFonts w:ascii="Calibri" w:hAnsi="Calibri"/>
          <w:vertAlign w:val="superscript"/>
        </w:rPr>
        <w:t>th</w:t>
      </w:r>
      <w:r w:rsidR="008224E6">
        <w:rPr>
          <w:rFonts w:ascii="Calibri" w:hAnsi="Calibri"/>
        </w:rPr>
        <w:t xml:space="preserve"> April</w:t>
      </w:r>
      <w:r>
        <w:rPr>
          <w:rFonts w:ascii="Calibri" w:hAnsi="Calibri"/>
        </w:rPr>
        <w:t xml:space="preserve"> 2022</w:t>
      </w:r>
    </w:p>
    <w:p w14:paraId="2C8818D5" w14:textId="5F0E0CAD" w:rsidR="004324A0" w:rsidRDefault="004324A0" w:rsidP="004324A0">
      <w:pPr>
        <w:jc w:val="center"/>
        <w:rPr>
          <w:rFonts w:ascii="Calibri" w:hAnsi="Calibri"/>
        </w:rPr>
      </w:pPr>
      <w:r>
        <w:rPr>
          <w:rFonts w:ascii="Calibri" w:hAnsi="Calibri"/>
        </w:rPr>
        <w:t>At 7pm at Down Hatherley Village 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8641"/>
      </w:tblGrid>
      <w:tr w:rsidR="004324A0" w:rsidRPr="00D77563" w14:paraId="1AD39D53" w14:textId="77777777" w:rsidTr="004324A0">
        <w:trPr>
          <w:trHeight w:val="349"/>
        </w:trPr>
        <w:tc>
          <w:tcPr>
            <w:tcW w:w="846" w:type="dxa"/>
          </w:tcPr>
          <w:p w14:paraId="78F5CD7F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8D97E6C" w14:textId="74A03810" w:rsidR="004324A0" w:rsidRPr="00D77563" w:rsidRDefault="004324A0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Welcome and introductions</w:t>
            </w:r>
          </w:p>
        </w:tc>
      </w:tr>
      <w:tr w:rsidR="004324A0" w:rsidRPr="00D77563" w14:paraId="58D01855" w14:textId="77777777" w:rsidTr="004324A0">
        <w:tc>
          <w:tcPr>
            <w:tcW w:w="846" w:type="dxa"/>
          </w:tcPr>
          <w:p w14:paraId="43473372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1D8D8265" w14:textId="3C145028" w:rsidR="004324A0" w:rsidRPr="00D77563" w:rsidRDefault="004324A0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Attendance recorded) Parish Councillors </w:t>
            </w:r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George Sharpley, Gina </w:t>
            </w:r>
            <w:proofErr w:type="spellStart"/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Swinford</w:t>
            </w:r>
            <w:proofErr w:type="spellEnd"/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, Rick Harris,</w:t>
            </w:r>
            <w:r w:rsidR="00105A73"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Brian </w:t>
            </w:r>
            <w:proofErr w:type="spellStart"/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Boote</w:t>
            </w:r>
            <w:proofErr w:type="spellEnd"/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Mike Davies and County Councillor Phil </w:t>
            </w:r>
            <w:proofErr w:type="spellStart"/>
            <w:r w:rsidRPr="00133B5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Awford</w:t>
            </w:r>
            <w:proofErr w:type="spellEnd"/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- Borough Councillor </w:t>
            </w:r>
            <w:r w:rsidRPr="00A162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Paul </w:t>
            </w:r>
            <w:proofErr w:type="spellStart"/>
            <w:r w:rsidRPr="00A162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Ockelton</w:t>
            </w:r>
            <w:proofErr w:type="spellEnd"/>
            <w:r w:rsidR="00A1627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- 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="00A1627F" w:rsidRPr="00A1627F">
              <w:rPr>
                <w:rFonts w:asciiTheme="minorHAnsi" w:hAnsiTheme="minorHAnsi" w:cstheme="minorHAnsi"/>
                <w:sz w:val="22"/>
                <w:szCs w:val="22"/>
              </w:rPr>
              <w:t xml:space="preserve"> members of the public</w:t>
            </w:r>
          </w:p>
        </w:tc>
      </w:tr>
      <w:tr w:rsidR="004324A0" w:rsidRPr="00D77563" w14:paraId="5DCE4A8A" w14:textId="77777777" w:rsidTr="004324A0">
        <w:tc>
          <w:tcPr>
            <w:tcW w:w="846" w:type="dxa"/>
          </w:tcPr>
          <w:p w14:paraId="42426532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83113B9" w14:textId="2C39ABAA" w:rsidR="004324A0" w:rsidRPr="00D77563" w:rsidRDefault="004324A0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Apologies for absence recorded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 xml:space="preserve"> – Borough Councillor Bocking </w:t>
            </w:r>
          </w:p>
        </w:tc>
      </w:tr>
      <w:tr w:rsidR="004324A0" w:rsidRPr="00D77563" w14:paraId="77745D47" w14:textId="77777777" w:rsidTr="004324A0">
        <w:tc>
          <w:tcPr>
            <w:tcW w:w="846" w:type="dxa"/>
          </w:tcPr>
          <w:p w14:paraId="4E0E8206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1D9EFD9E" w14:textId="69CFD9BA" w:rsidR="004324A0" w:rsidRPr="00D77563" w:rsidRDefault="004324A0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Declaration of interests on items on the agenda</w:t>
            </w:r>
            <w:r w:rsidR="00C81564">
              <w:rPr>
                <w:rFonts w:asciiTheme="minorHAnsi" w:hAnsiTheme="minorHAnsi" w:cstheme="minorHAnsi"/>
                <w:sz w:val="22"/>
                <w:szCs w:val="22"/>
              </w:rPr>
              <w:t xml:space="preserve"> were invited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 xml:space="preserve"> -none</w:t>
            </w:r>
          </w:p>
        </w:tc>
      </w:tr>
      <w:tr w:rsidR="004324A0" w:rsidRPr="00D77563" w14:paraId="3F01B15D" w14:textId="77777777" w:rsidTr="004324A0">
        <w:tc>
          <w:tcPr>
            <w:tcW w:w="846" w:type="dxa"/>
          </w:tcPr>
          <w:p w14:paraId="462B668D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A0A0F82" w14:textId="491FB27A" w:rsidR="004324A0" w:rsidRPr="00D77563" w:rsidRDefault="004324A0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Council approve</w:t>
            </w:r>
            <w:r w:rsidR="00C81564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the draft minutes </w:t>
            </w:r>
            <w:r w:rsidR="008224E6">
              <w:rPr>
                <w:rFonts w:asciiTheme="minorHAnsi" w:hAnsiTheme="minorHAnsi" w:cstheme="minorHAnsi"/>
                <w:sz w:val="22"/>
                <w:szCs w:val="22"/>
              </w:rPr>
              <w:t xml:space="preserve">from previous meeting 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as attached </w:t>
            </w:r>
          </w:p>
        </w:tc>
      </w:tr>
      <w:tr w:rsidR="004324A0" w:rsidRPr="00D77563" w14:paraId="40337E7F" w14:textId="77777777" w:rsidTr="004324A0">
        <w:tc>
          <w:tcPr>
            <w:tcW w:w="846" w:type="dxa"/>
          </w:tcPr>
          <w:p w14:paraId="3EFE0D09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3346DA5A" w14:textId="509352A6" w:rsidR="004324A0" w:rsidRPr="00D77563" w:rsidRDefault="004324A0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Matters arising from the minutes </w:t>
            </w:r>
            <w:r w:rsidR="004C07E5"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for information purposes 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that are not separate agenda items 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 xml:space="preserve">-none </w:t>
            </w:r>
          </w:p>
        </w:tc>
      </w:tr>
      <w:tr w:rsidR="004324A0" w:rsidRPr="00D77563" w14:paraId="14D2F31C" w14:textId="77777777" w:rsidTr="004324A0">
        <w:tc>
          <w:tcPr>
            <w:tcW w:w="846" w:type="dxa"/>
          </w:tcPr>
          <w:p w14:paraId="128892C6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1C737818" w14:textId="586348AA" w:rsidR="004324A0" w:rsidRPr="00D77563" w:rsidRDefault="004C07E5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Public session where members of the public 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>were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invited to speak to and ask questions of the Parish Council on matters on the agenda or matters of interest to the Parish Council.  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 xml:space="preserve"> -none</w:t>
            </w:r>
          </w:p>
        </w:tc>
      </w:tr>
      <w:tr w:rsidR="004324A0" w:rsidRPr="00D77563" w14:paraId="7E1B18EC" w14:textId="77777777" w:rsidTr="004324A0">
        <w:tc>
          <w:tcPr>
            <w:tcW w:w="846" w:type="dxa"/>
          </w:tcPr>
          <w:p w14:paraId="7BC52A19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2FCC2E70" w14:textId="77777777" w:rsidR="004324A0" w:rsidRDefault="004C07E5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Reports from County Councillor </w:t>
            </w:r>
            <w:proofErr w:type="spellStart"/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Awford</w:t>
            </w:r>
            <w:proofErr w:type="spellEnd"/>
            <w:r w:rsidR="00A1627F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</w:p>
          <w:p w14:paraId="3E1F69DE" w14:textId="77777777" w:rsidR="002E46E2" w:rsidRDefault="002E46E2" w:rsidP="002E46E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GCC budget with extra funding for County Councillors</w:t>
            </w:r>
          </w:p>
          <w:p w14:paraId="2E43089F" w14:textId="77777777" w:rsidR="002E46E2" w:rsidRDefault="002E46E2" w:rsidP="002E46E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Updates on recent events -February onwards</w:t>
            </w:r>
          </w:p>
          <w:p w14:paraId="70B6D5C2" w14:textId="55FB4D07" w:rsidR="002E46E2" w:rsidRPr="005B694D" w:rsidRDefault="002E46E2" w:rsidP="005B694D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GRCC flood warden group meeting</w:t>
            </w:r>
            <w:r w:rsidR="005B694D">
              <w:rPr>
                <w:rFonts w:asciiTheme="minorHAnsi" w:hAnsiTheme="minorHAnsi" w:cstheme="minorHAnsi"/>
                <w:sz w:val="22"/>
                <w:szCs w:val="22"/>
              </w:rPr>
              <w:t xml:space="preserve"> including </w:t>
            </w:r>
            <w:r w:rsidRPr="005B694D">
              <w:rPr>
                <w:rFonts w:asciiTheme="minorHAnsi" w:hAnsiTheme="minorHAnsi" w:cstheme="minorHAnsi"/>
                <w:sz w:val="22"/>
                <w:szCs w:val="22"/>
              </w:rPr>
              <w:t>Effluent discharge during flood situations</w:t>
            </w:r>
            <w:r w:rsidR="005B694D">
              <w:rPr>
                <w:rFonts w:asciiTheme="minorHAnsi" w:hAnsiTheme="minorHAnsi" w:cstheme="minorHAnsi"/>
                <w:sz w:val="22"/>
                <w:szCs w:val="22"/>
              </w:rPr>
              <w:t>, communications with householders, signage of road closures</w:t>
            </w:r>
          </w:p>
          <w:p w14:paraId="0D710969" w14:textId="77777777" w:rsidR="002E46E2" w:rsidRDefault="005B694D" w:rsidP="002E46E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A40 gateway project and connectivity of new developments to existing water systems</w:t>
            </w:r>
          </w:p>
          <w:p w14:paraId="55ECF25F" w14:textId="2E4015B2" w:rsidR="00D21AEE" w:rsidRPr="002E46E2" w:rsidRDefault="00D21AEE" w:rsidP="002E46E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Highway issues on A38 to lower speed limit were raised with CC </w:t>
            </w:r>
            <w:r w:rsidR="000542B5">
              <w:rPr>
                <w:rFonts w:asciiTheme="minorHAnsi" w:hAnsiTheme="minorHAnsi" w:cstheme="minorHAnsi"/>
                <w:sz w:val="22"/>
                <w:szCs w:val="22"/>
              </w:rPr>
              <w:t xml:space="preserve">– Clerk advised to obtain data </w:t>
            </w:r>
          </w:p>
        </w:tc>
      </w:tr>
      <w:tr w:rsidR="004324A0" w:rsidRPr="00D77563" w14:paraId="20F50FAF" w14:textId="77777777" w:rsidTr="004324A0">
        <w:tc>
          <w:tcPr>
            <w:tcW w:w="846" w:type="dxa"/>
          </w:tcPr>
          <w:p w14:paraId="709823F2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56B2B69F" w14:textId="77777777" w:rsidR="009F0E96" w:rsidRDefault="004C07E5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Reports from Borough Councillor Bocking</w:t>
            </w:r>
            <w:r w:rsidR="002E46E2">
              <w:rPr>
                <w:rFonts w:asciiTheme="minorHAnsi" w:hAnsiTheme="minorHAnsi" w:cstheme="minorHAnsi"/>
                <w:sz w:val="22"/>
                <w:szCs w:val="22"/>
              </w:rPr>
              <w:t xml:space="preserve"> (distributed via email) 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and </w:t>
            </w:r>
            <w:r w:rsidR="005B694D">
              <w:rPr>
                <w:rFonts w:asciiTheme="minorHAnsi" w:hAnsiTheme="minorHAnsi" w:cstheme="minorHAnsi"/>
                <w:sz w:val="22"/>
                <w:szCs w:val="22"/>
              </w:rPr>
              <w:t xml:space="preserve">verbal report from </w:t>
            </w:r>
            <w:r w:rsidR="002E46E2">
              <w:rPr>
                <w:rFonts w:asciiTheme="minorHAnsi" w:hAnsiTheme="minorHAnsi" w:cstheme="minorHAnsi"/>
                <w:sz w:val="22"/>
                <w:szCs w:val="22"/>
              </w:rPr>
              <w:t xml:space="preserve">Borough Councillor </w:t>
            </w:r>
            <w:r w:rsidR="005B694D">
              <w:rPr>
                <w:rFonts w:asciiTheme="minorHAnsi" w:hAnsiTheme="minorHAnsi" w:cstheme="minorHAnsi"/>
                <w:sz w:val="22"/>
                <w:szCs w:val="22"/>
              </w:rPr>
              <w:t xml:space="preserve">Paul </w:t>
            </w:r>
            <w:proofErr w:type="spellStart"/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Ockelton</w:t>
            </w:r>
            <w:proofErr w:type="spellEnd"/>
            <w:r w:rsidR="005B694D">
              <w:rPr>
                <w:rFonts w:asciiTheme="minorHAnsi" w:hAnsiTheme="minorHAnsi" w:cstheme="minorHAnsi"/>
                <w:sz w:val="22"/>
                <w:szCs w:val="22"/>
              </w:rPr>
              <w:t xml:space="preserve"> including </w:t>
            </w:r>
          </w:p>
          <w:p w14:paraId="3C5D0482" w14:textId="1841A2EA" w:rsidR="004324A0" w:rsidRPr="009F0E96" w:rsidRDefault="005B694D" w:rsidP="009F0E96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update from recent Planning Committee meeting which included deferment on Brook Lane application including </w:t>
            </w:r>
            <w:r w:rsidR="009F0E96">
              <w:rPr>
                <w:rFonts w:asciiTheme="minorHAnsi" w:hAnsiTheme="minorHAnsi" w:cstheme="minorHAnsi"/>
                <w:sz w:val="22"/>
                <w:szCs w:val="22"/>
              </w:rPr>
              <w:t>sewage</w:t>
            </w: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75256"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systems and </w:t>
            </w: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>traffic management</w:t>
            </w:r>
          </w:p>
          <w:p w14:paraId="58D01563" w14:textId="4BF405F9" w:rsidR="00575256" w:rsidRPr="009F0E96" w:rsidRDefault="00575256" w:rsidP="009F0E96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Conversation to be initiated with planning officers regarding parish council role in planning system </w:t>
            </w:r>
            <w:proofErr w:type="spellStart"/>
            <w:proofErr w:type="gramStart"/>
            <w:r w:rsidRPr="009F0E96">
              <w:rPr>
                <w:rFonts w:asciiTheme="minorHAnsi" w:hAnsiTheme="minorHAnsi" w:cstheme="minorHAnsi"/>
                <w:sz w:val="22"/>
                <w:szCs w:val="22"/>
              </w:rPr>
              <w:t>eg</w:t>
            </w:r>
            <w:proofErr w:type="spellEnd"/>
            <w:proofErr w:type="gramEnd"/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 objections leading to planning committee or applications being dealt with by officers</w:t>
            </w:r>
          </w:p>
          <w:p w14:paraId="2819CD6C" w14:textId="33560B3F" w:rsidR="00575256" w:rsidRPr="009F0E96" w:rsidRDefault="00575256" w:rsidP="009F0E96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Flooding warnings in February 2022 may have been overstated when compared with 2007 events and Photographic evidence has been compiled for use in future </w:t>
            </w:r>
            <w:r w:rsidR="005B2873" w:rsidRPr="009F0E96">
              <w:rPr>
                <w:rFonts w:asciiTheme="minorHAnsi" w:hAnsiTheme="minorHAnsi" w:cstheme="minorHAnsi"/>
                <w:sz w:val="22"/>
                <w:szCs w:val="22"/>
              </w:rPr>
              <w:t>strategic planning</w:t>
            </w:r>
          </w:p>
          <w:p w14:paraId="06FA42D6" w14:textId="120AA766" w:rsidR="005B2873" w:rsidRPr="009F0E96" w:rsidRDefault="005B2873" w:rsidP="009F0E96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>A40 gateway impact on flooding and traffic management</w:t>
            </w:r>
          </w:p>
          <w:p w14:paraId="3DC4B52B" w14:textId="25DBBACB" w:rsidR="005B2873" w:rsidRPr="009F0E96" w:rsidRDefault="005B2873" w:rsidP="009F0E96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Questions from PC </w:t>
            </w:r>
            <w:r w:rsidR="009F0E96">
              <w:rPr>
                <w:rFonts w:asciiTheme="minorHAnsi" w:hAnsiTheme="minorHAnsi" w:cstheme="minorHAnsi"/>
                <w:sz w:val="22"/>
                <w:szCs w:val="22"/>
              </w:rPr>
              <w:t xml:space="preserve">(BB) </w:t>
            </w: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>regarding information on planning portal not being accurate as built</w:t>
            </w:r>
            <w:r w:rsidR="009F0E96">
              <w:rPr>
                <w:rFonts w:asciiTheme="minorHAnsi" w:hAnsiTheme="minorHAnsi" w:cstheme="minorHAnsi"/>
                <w:sz w:val="22"/>
                <w:szCs w:val="22"/>
              </w:rPr>
              <w:t>.  It was confirmed that any changes from masterplans need further planning permission. PC (BB) has email correspondence from Enforcement Officer</w:t>
            </w:r>
            <w:r w:rsidR="00F91FDE">
              <w:rPr>
                <w:rFonts w:asciiTheme="minorHAnsi" w:hAnsiTheme="minorHAnsi" w:cstheme="minorHAnsi"/>
                <w:sz w:val="22"/>
                <w:szCs w:val="22"/>
              </w:rPr>
              <w:t xml:space="preserve"> which states there has not been an amendment to master plan passed by Committee</w:t>
            </w:r>
          </w:p>
          <w:p w14:paraId="2788E2B4" w14:textId="6BC06635" w:rsidR="005B2873" w:rsidRDefault="005B2873" w:rsidP="00683B19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BC has gone to Enforcement Officer but has not received reply yet.  There </w:t>
            </w:r>
            <w:r w:rsidR="009F0E96"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are </w:t>
            </w:r>
            <w:r w:rsidRPr="009F0E96">
              <w:rPr>
                <w:rFonts w:asciiTheme="minorHAnsi" w:hAnsiTheme="minorHAnsi" w:cstheme="minorHAnsi"/>
                <w:sz w:val="22"/>
                <w:szCs w:val="22"/>
              </w:rPr>
              <w:t xml:space="preserve">questions on actual plans passed and costs of remedial actions. </w:t>
            </w:r>
          </w:p>
          <w:p w14:paraId="4F1DFFAE" w14:textId="7DDDA90F" w:rsidR="009F0E96" w:rsidRDefault="009F0E96" w:rsidP="00683B19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PC (BB) to ask for dates of planning committee approval to changes for master plan</w:t>
            </w:r>
          </w:p>
          <w:p w14:paraId="3BABABD8" w14:textId="7999D795" w:rsidR="009F0E96" w:rsidRDefault="009F0E96" w:rsidP="009F0E96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c.c. MP, Borough Councillors, Parish Councillors</w:t>
            </w:r>
          </w:p>
          <w:p w14:paraId="1DF0672B" w14:textId="0D4CBAC4" w:rsidR="00F91FDE" w:rsidRDefault="00F91FDE" w:rsidP="00F91FDE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Yew Tree Farm concerns</w:t>
            </w:r>
          </w:p>
          <w:p w14:paraId="53A59B76" w14:textId="4EFC9842" w:rsidR="00F91FDE" w:rsidRDefault="00F91FDE" w:rsidP="00F91FDE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Speaking </w:t>
            </w:r>
            <w:r w:rsidR="00683B19">
              <w:rPr>
                <w:rFonts w:asciiTheme="minorHAnsi" w:hAnsiTheme="minorHAnsi" w:cstheme="minorHAnsi"/>
                <w:sz w:val="22"/>
                <w:szCs w:val="22"/>
              </w:rPr>
              <w:t xml:space="preserve">to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Planning committee guidance</w:t>
            </w:r>
          </w:p>
          <w:p w14:paraId="17A7F1D4" w14:textId="6E3FACB4" w:rsidR="00575256" w:rsidRPr="004C2595" w:rsidRDefault="00575256" w:rsidP="00B921E0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1FDE" w:rsidRPr="00D77563" w14:paraId="0C8425E9" w14:textId="77777777" w:rsidTr="004324A0">
        <w:tc>
          <w:tcPr>
            <w:tcW w:w="846" w:type="dxa"/>
          </w:tcPr>
          <w:p w14:paraId="70387069" w14:textId="77777777" w:rsidR="00F91FDE" w:rsidRPr="00D77563" w:rsidRDefault="00F91FDE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B2A8505" w14:textId="77777777" w:rsidR="00F91FDE" w:rsidRDefault="00F91FDE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59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Council received update on Brook Lane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21/00976/OUT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– TBC planning committee agreed deferral at its February meeting</w:t>
            </w:r>
          </w:p>
          <w:p w14:paraId="665D096C" w14:textId="3A9B124C" w:rsidR="00D21AEE" w:rsidRDefault="008056D1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 xml:space="preserve">Council discussed points of concern </w:t>
            </w:r>
            <w:r w:rsidR="004F1591" w:rsidRPr="00D21AEE">
              <w:rPr>
                <w:rFonts w:asciiTheme="minorHAnsi" w:hAnsiTheme="minorHAnsi" w:cstheme="minorHAnsi"/>
                <w:sz w:val="22"/>
                <w:szCs w:val="22"/>
              </w:rPr>
              <w:t xml:space="preserve">and </w:t>
            </w:r>
            <w:r w:rsidR="004C2595" w:rsidRPr="00D21AEE"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="004F1591" w:rsidRPr="00D21AEE">
              <w:rPr>
                <w:rFonts w:asciiTheme="minorHAnsi" w:hAnsiTheme="minorHAnsi" w:cstheme="minorHAnsi"/>
                <w:sz w:val="22"/>
                <w:szCs w:val="22"/>
              </w:rPr>
              <w:t>processes of the Borough Council</w:t>
            </w:r>
          </w:p>
          <w:p w14:paraId="6A19BFA7" w14:textId="08ED85C1" w:rsidR="00D21AEE" w:rsidRPr="00D21AEE" w:rsidRDefault="00D21AEE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Highway access point implications</w:t>
            </w:r>
          </w:p>
          <w:p w14:paraId="6245AD7E" w14:textId="712BDBC5" w:rsidR="00D21AEE" w:rsidRPr="00D21AEE" w:rsidRDefault="00D21AEE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>ridle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 xml:space="preserve">path implications were brought to the attention of the Borough Councillor, </w:t>
            </w:r>
          </w:p>
          <w:p w14:paraId="5B19D755" w14:textId="77777777" w:rsidR="00D21AEE" w:rsidRPr="00D21AEE" w:rsidRDefault="00D21AEE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 xml:space="preserve">STWA input to the planning process and contra-indicators of recent events and the capacity of the pumping station, </w:t>
            </w:r>
          </w:p>
          <w:p w14:paraId="43695544" w14:textId="482D0C97" w:rsidR="00D21AEE" w:rsidRPr="00D21AEE" w:rsidRDefault="00D21AEE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21AE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reports are being compiled on water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supply/</w:t>
            </w: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 xml:space="preserve">pressure in the area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as </w:t>
            </w: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>being low in the mornings,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calls to STWA are being made to log the issues, also the Fire Brigade are being informed</w:t>
            </w:r>
          </w:p>
          <w:p w14:paraId="3D9F18A4" w14:textId="77777777" w:rsidR="004F1591" w:rsidRDefault="00D21AEE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21AEE">
              <w:rPr>
                <w:rFonts w:asciiTheme="minorHAnsi" w:hAnsiTheme="minorHAnsi" w:cstheme="minorHAnsi"/>
                <w:sz w:val="22"/>
                <w:szCs w:val="22"/>
              </w:rPr>
              <w:t>water table at present time</w:t>
            </w:r>
          </w:p>
          <w:p w14:paraId="403D58CA" w14:textId="4EA122CF" w:rsidR="00D21AEE" w:rsidRPr="00D21AEE" w:rsidRDefault="00D21AEE" w:rsidP="00D21AEE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suggestion to raise matter with “Ofwat” regulator body</w:t>
            </w:r>
          </w:p>
        </w:tc>
      </w:tr>
      <w:tr w:rsidR="004324A0" w:rsidRPr="00D77563" w14:paraId="16A562B7" w14:textId="77777777" w:rsidTr="004324A0">
        <w:tc>
          <w:tcPr>
            <w:tcW w:w="846" w:type="dxa"/>
          </w:tcPr>
          <w:p w14:paraId="746772DB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FA62D00" w14:textId="5C5A5D88" w:rsidR="004324A0" w:rsidRDefault="004C07E5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59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Financial reports and payment list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approved as attach</w:t>
            </w:r>
            <w:r w:rsidR="00D21AEE">
              <w:rPr>
                <w:rFonts w:asciiTheme="minorHAnsi" w:hAnsiTheme="minorHAnsi" w:cstheme="minorHAnsi"/>
                <w:sz w:val="22"/>
                <w:szCs w:val="22"/>
              </w:rPr>
              <w:t xml:space="preserve">ed </w:t>
            </w:r>
          </w:p>
          <w:p w14:paraId="2B078C81" w14:textId="5D2146F8" w:rsidR="00453299" w:rsidRPr="00C74896" w:rsidRDefault="00453299" w:rsidP="00C74896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>Council approve</w:t>
            </w:r>
            <w:r w:rsidR="002E46E2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 xml:space="preserve"> salary increase in line with national agreements of 20p per hour back dated to 1/4/21</w:t>
            </w:r>
          </w:p>
          <w:p w14:paraId="7D5ABDA2" w14:textId="065BABB9" w:rsidR="00C74896" w:rsidRPr="00C74896" w:rsidRDefault="00C74896" w:rsidP="00C74896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>Council note</w:t>
            </w:r>
            <w:r w:rsidR="002E46E2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 xml:space="preserve"> email distributed regarding Councillor training opportunities via GAPTC</w:t>
            </w:r>
          </w:p>
          <w:p w14:paraId="139FB1C7" w14:textId="2A7DEDB0" w:rsidR="00C74896" w:rsidRDefault="00C74896" w:rsidP="00C74896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>Council approve</w:t>
            </w:r>
            <w:r w:rsidR="002E46E2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 xml:space="preserve"> GAPTC annual subscription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74896">
              <w:rPr>
                <w:rFonts w:asciiTheme="minorHAnsi" w:hAnsiTheme="minorHAnsi" w:cstheme="minorHAnsi"/>
                <w:sz w:val="22"/>
                <w:szCs w:val="22"/>
              </w:rPr>
              <w:t>£111.68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(noting saving of £9.44 </w:t>
            </w:r>
            <w:r w:rsidR="003222BE">
              <w:rPr>
                <w:rFonts w:asciiTheme="minorHAnsi" w:hAnsiTheme="minorHAnsi" w:cstheme="minorHAnsi"/>
                <w:sz w:val="22"/>
                <w:szCs w:val="22"/>
              </w:rPr>
              <w:t>for qualified clerk and to note number on electoral role is now 359 from 333 in Feb 21)</w:t>
            </w:r>
          </w:p>
          <w:p w14:paraId="3FAE23EF" w14:textId="5C32F8C1" w:rsidR="00EA10A3" w:rsidRPr="00C74896" w:rsidRDefault="00EA10A3" w:rsidP="00C74896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note</w:t>
            </w:r>
            <w:r w:rsidR="002E46E2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AGAR deadline date is 30</w:t>
            </w:r>
            <w:r w:rsidRPr="00EA10A3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June 22- reports to be approved at May meeting</w:t>
            </w:r>
          </w:p>
        </w:tc>
      </w:tr>
      <w:tr w:rsidR="004324A0" w:rsidRPr="00D77563" w14:paraId="6C312579" w14:textId="77777777" w:rsidTr="004324A0">
        <w:tc>
          <w:tcPr>
            <w:tcW w:w="846" w:type="dxa"/>
          </w:tcPr>
          <w:p w14:paraId="11165D39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D27188B" w14:textId="0CB8E250" w:rsidR="004324A0" w:rsidRPr="00D77563" w:rsidRDefault="004C07E5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Council receive</w:t>
            </w:r>
            <w:r w:rsidR="00C81564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update on community engagement projects</w:t>
            </w:r>
            <w:r w:rsidR="00437C53"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(Cllr </w:t>
            </w:r>
            <w:proofErr w:type="spellStart"/>
            <w:r w:rsidR="00437C53" w:rsidRPr="00D77563">
              <w:rPr>
                <w:rFonts w:asciiTheme="minorHAnsi" w:hAnsiTheme="minorHAnsi" w:cstheme="minorHAnsi"/>
                <w:sz w:val="22"/>
                <w:szCs w:val="22"/>
              </w:rPr>
              <w:t>Swinford</w:t>
            </w:r>
            <w:proofErr w:type="spellEnd"/>
            <w:r w:rsidR="00437C53" w:rsidRPr="00D77563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491653A1" w14:textId="77777777" w:rsidR="00310F65" w:rsidRDefault="004C07E5" w:rsidP="00B921E0">
            <w:pPr>
              <w:pStyle w:val="ListParagraph"/>
              <w:numPr>
                <w:ilvl w:val="0"/>
                <w:numId w:val="18"/>
              </w:numPr>
              <w:ind w:left="742" w:hanging="567"/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Website report</w:t>
            </w:r>
            <w:r w:rsidR="00437C53"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and </w:t>
            </w:r>
            <w:proofErr w:type="spellStart"/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facebook</w:t>
            </w:r>
            <w:proofErr w:type="spellEnd"/>
            <w:r w:rsidR="00EA10A3">
              <w:rPr>
                <w:rFonts w:asciiTheme="minorHAnsi" w:hAnsiTheme="minorHAnsi" w:cstheme="minorHAnsi"/>
                <w:sz w:val="22"/>
                <w:szCs w:val="22"/>
              </w:rPr>
              <w:t xml:space="preserve"> updates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 xml:space="preserve">-  </w:t>
            </w:r>
          </w:p>
          <w:p w14:paraId="56A3342B" w14:textId="4E8C6CAE" w:rsidR="004C07E5" w:rsidRPr="00EA10A3" w:rsidRDefault="00310F65" w:rsidP="00B921E0">
            <w:pPr>
              <w:pStyle w:val="ListParagraph"/>
              <w:ind w:left="7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facebook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posts, website 56 views and 86 downloads in February (mainly newsletters) and 44 email updates</w:t>
            </w:r>
          </w:p>
          <w:p w14:paraId="301919EF" w14:textId="7FDFB051" w:rsidR="004C07E5" w:rsidRDefault="004C07E5" w:rsidP="00B921E0">
            <w:pPr>
              <w:pStyle w:val="ListParagraph"/>
              <w:numPr>
                <w:ilvl w:val="0"/>
                <w:numId w:val="18"/>
              </w:numPr>
              <w:ind w:left="742" w:hanging="567"/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Electronic newsletter – 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>45 rec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>pi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>nts – include T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 xml:space="preserve">ewkesbury 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 xml:space="preserve">orough 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>ouncil</w:t>
            </w:r>
            <w:r w:rsidR="00310F65">
              <w:rPr>
                <w:rFonts w:asciiTheme="minorHAnsi" w:hAnsiTheme="minorHAnsi" w:cstheme="minorHAnsi"/>
                <w:sz w:val="22"/>
                <w:szCs w:val="22"/>
              </w:rPr>
              <w:t xml:space="preserve"> scan information &amp; church heritage </w:t>
            </w:r>
          </w:p>
          <w:p w14:paraId="66551B45" w14:textId="0AC86E39" w:rsidR="004A3904" w:rsidRDefault="004A3904" w:rsidP="00B921E0">
            <w:pPr>
              <w:pStyle w:val="ListParagraph"/>
              <w:numPr>
                <w:ilvl w:val="0"/>
                <w:numId w:val="18"/>
              </w:numPr>
              <w:ind w:left="742" w:hanging="56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Queens Platinum Jubilee</w:t>
            </w:r>
            <w:r w:rsidR="002A0826">
              <w:rPr>
                <w:rFonts w:asciiTheme="minorHAnsi" w:hAnsiTheme="minorHAnsi" w:cstheme="minorHAnsi"/>
                <w:sz w:val="22"/>
                <w:szCs w:val="22"/>
              </w:rPr>
              <w:t xml:space="preserve"> – newsletter to signpost to other events</w:t>
            </w:r>
          </w:p>
          <w:p w14:paraId="19C1B078" w14:textId="084DB8E5" w:rsidR="004A3904" w:rsidRDefault="004A3904" w:rsidP="00B921E0">
            <w:pPr>
              <w:pStyle w:val="ListParagraph"/>
              <w:numPr>
                <w:ilvl w:val="0"/>
                <w:numId w:val="18"/>
              </w:numPr>
              <w:ind w:left="742" w:hanging="567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Twigworth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green Management Company liaison</w:t>
            </w:r>
            <w:r w:rsidR="002A0826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>no contact yet available</w:t>
            </w:r>
          </w:p>
          <w:p w14:paraId="22031B0A" w14:textId="31487E82" w:rsidR="004A3904" w:rsidRPr="004A3904" w:rsidRDefault="004A3904" w:rsidP="00B921E0">
            <w:pPr>
              <w:pStyle w:val="ListParagraph"/>
              <w:numPr>
                <w:ilvl w:val="0"/>
                <w:numId w:val="18"/>
              </w:numPr>
              <w:ind w:left="742" w:hanging="567"/>
              <w:rPr>
                <w:rFonts w:asciiTheme="minorHAnsi" w:hAnsiTheme="minorHAnsi" w:cstheme="minorHAnsi"/>
                <w:sz w:val="22"/>
                <w:szCs w:val="22"/>
              </w:rPr>
            </w:pPr>
            <w:r w:rsidRPr="004A3904">
              <w:rPr>
                <w:rFonts w:asciiTheme="minorHAnsi" w:hAnsiTheme="minorHAnsi" w:cstheme="minorHAnsi"/>
                <w:sz w:val="22"/>
                <w:szCs w:val="22"/>
              </w:rPr>
              <w:t>Remembrance Day wreath and public event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1679E7">
              <w:rPr>
                <w:rFonts w:asciiTheme="minorHAnsi" w:hAnsiTheme="minorHAnsi" w:cstheme="minorHAnsi"/>
                <w:sz w:val="22"/>
                <w:szCs w:val="22"/>
              </w:rPr>
              <w:t>cfwd</w:t>
            </w:r>
            <w:proofErr w:type="spellEnd"/>
            <w:r w:rsidR="001679E7">
              <w:rPr>
                <w:rFonts w:asciiTheme="minorHAnsi" w:hAnsiTheme="minorHAnsi" w:cstheme="minorHAnsi"/>
                <w:sz w:val="22"/>
                <w:szCs w:val="22"/>
              </w:rPr>
              <w:t xml:space="preserve"> at memorial in church yard.  Clerk to research links for wreath at British Legion</w:t>
            </w:r>
          </w:p>
        </w:tc>
      </w:tr>
      <w:tr w:rsidR="004324A0" w:rsidRPr="001679E7" w14:paraId="5E95C598" w14:textId="77777777" w:rsidTr="004324A0">
        <w:tc>
          <w:tcPr>
            <w:tcW w:w="846" w:type="dxa"/>
          </w:tcPr>
          <w:p w14:paraId="347780CE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5CF222AC" w14:textId="37B59C60" w:rsidR="004324A0" w:rsidRPr="001679E7" w:rsidRDefault="00437C53" w:rsidP="004532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79E7">
              <w:rPr>
                <w:rFonts w:asciiTheme="minorHAnsi" w:hAnsiTheme="minorHAnsi" w:cstheme="minorHAnsi"/>
                <w:sz w:val="22"/>
                <w:szCs w:val="22"/>
              </w:rPr>
              <w:t>Council receive</w:t>
            </w:r>
            <w:r w:rsidR="00C81564" w:rsidRPr="001679E7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1679E7">
              <w:rPr>
                <w:rFonts w:asciiTheme="minorHAnsi" w:hAnsiTheme="minorHAnsi" w:cstheme="minorHAnsi"/>
                <w:sz w:val="22"/>
                <w:szCs w:val="22"/>
              </w:rPr>
              <w:t xml:space="preserve"> update on outstanding public consultations from Borough or County Council</w:t>
            </w:r>
          </w:p>
          <w:p w14:paraId="3D033798" w14:textId="3474D137" w:rsidR="00EF41E9" w:rsidRPr="001679E7" w:rsidRDefault="00453299" w:rsidP="00453299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679E7">
              <w:rPr>
                <w:rFonts w:asciiTheme="minorHAnsi" w:hAnsiTheme="minorHAnsi" w:cstheme="minorHAnsi"/>
                <w:sz w:val="22"/>
                <w:szCs w:val="22"/>
              </w:rPr>
              <w:t>Parish boundary review is out for consultation</w:t>
            </w:r>
            <w:r w:rsidR="001679E7" w:rsidRPr="001679E7">
              <w:rPr>
                <w:rFonts w:asciiTheme="minorHAnsi" w:hAnsiTheme="minorHAnsi" w:cstheme="minorHAnsi"/>
                <w:sz w:val="22"/>
                <w:szCs w:val="22"/>
              </w:rPr>
              <w:t xml:space="preserve"> - noted</w:t>
            </w:r>
          </w:p>
          <w:p w14:paraId="67951D66" w14:textId="4A639578" w:rsidR="003222BE" w:rsidRPr="001679E7" w:rsidRDefault="003222BE" w:rsidP="00453299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679E7">
              <w:rPr>
                <w:rFonts w:asciiTheme="minorHAnsi" w:hAnsiTheme="minorHAnsi" w:cstheme="minorHAnsi"/>
                <w:color w:val="202020"/>
                <w:sz w:val="22"/>
                <w:szCs w:val="22"/>
                <w:shd w:val="clear" w:color="auto" w:fill="FFFFFF"/>
              </w:rPr>
              <w:t>Call for sites for Strategic Availability of Land Assessment (SALA) – a key part of the evidence base for preparing the future joint </w:t>
            </w:r>
            <w:r w:rsidRPr="001679E7">
              <w:rPr>
                <w:rStyle w:val="il"/>
                <w:rFonts w:asciiTheme="minorHAnsi" w:hAnsiTheme="minorHAnsi" w:cstheme="minorHAnsi"/>
                <w:color w:val="202020"/>
                <w:sz w:val="22"/>
                <w:szCs w:val="22"/>
                <w:shd w:val="clear" w:color="auto" w:fill="FFFFFF"/>
              </w:rPr>
              <w:t>planning</w:t>
            </w:r>
            <w:r w:rsidRPr="001679E7">
              <w:rPr>
                <w:rFonts w:asciiTheme="minorHAnsi" w:hAnsiTheme="minorHAnsi" w:cstheme="minorHAnsi"/>
                <w:color w:val="202020"/>
                <w:sz w:val="22"/>
                <w:szCs w:val="22"/>
                <w:shd w:val="clear" w:color="auto" w:fill="FFFFFF"/>
              </w:rPr>
              <w:t> strategy for the area</w:t>
            </w:r>
            <w:r w:rsidR="001679E7" w:rsidRPr="001679E7">
              <w:rPr>
                <w:rFonts w:asciiTheme="minorHAnsi" w:hAnsiTheme="minorHAnsi" w:cstheme="minorHAnsi"/>
                <w:color w:val="202020"/>
                <w:sz w:val="22"/>
                <w:szCs w:val="22"/>
                <w:shd w:val="clear" w:color="auto" w:fill="FFFFFF"/>
              </w:rPr>
              <w:t xml:space="preserve"> - noted</w:t>
            </w:r>
          </w:p>
        </w:tc>
      </w:tr>
      <w:tr w:rsidR="004324A0" w:rsidRPr="00D77563" w14:paraId="7262F49E" w14:textId="77777777" w:rsidTr="004324A0">
        <w:tc>
          <w:tcPr>
            <w:tcW w:w="846" w:type="dxa"/>
          </w:tcPr>
          <w:p w14:paraId="32CA3581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57F0947" w14:textId="181FE9A9" w:rsidR="004324A0" w:rsidRPr="001679E7" w:rsidRDefault="00437C53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79E7">
              <w:rPr>
                <w:rFonts w:asciiTheme="minorHAnsi" w:hAnsiTheme="minorHAnsi" w:cstheme="minorHAnsi"/>
                <w:sz w:val="22"/>
                <w:szCs w:val="22"/>
              </w:rPr>
              <w:t>Council discuss</w:t>
            </w:r>
            <w:r w:rsidR="00C81564" w:rsidRPr="001679E7">
              <w:rPr>
                <w:rFonts w:asciiTheme="minorHAnsi" w:hAnsiTheme="minorHAnsi" w:cstheme="minorHAnsi"/>
                <w:sz w:val="22"/>
                <w:szCs w:val="22"/>
              </w:rPr>
              <w:t>ed</w:t>
            </w:r>
            <w:r w:rsidRPr="001679E7">
              <w:rPr>
                <w:rFonts w:asciiTheme="minorHAnsi" w:hAnsiTheme="minorHAnsi" w:cstheme="minorHAnsi"/>
                <w:sz w:val="22"/>
                <w:szCs w:val="22"/>
              </w:rPr>
              <w:t xml:space="preserve"> and agree</w:t>
            </w:r>
            <w:r w:rsidR="00133B51" w:rsidRPr="001679E7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1679E7">
              <w:rPr>
                <w:rFonts w:asciiTheme="minorHAnsi" w:hAnsiTheme="minorHAnsi" w:cstheme="minorHAnsi"/>
                <w:sz w:val="22"/>
                <w:szCs w:val="22"/>
              </w:rPr>
              <w:t xml:space="preserve"> responses to outstanding planning applications</w:t>
            </w:r>
          </w:p>
          <w:p w14:paraId="3737F3FB" w14:textId="5F426333" w:rsidR="00505219" w:rsidRPr="001679E7" w:rsidRDefault="00453299" w:rsidP="004324A0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22/00292/FUL </w:t>
            </w:r>
            <w:r w:rsidR="00C74896"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>&amp; 22/00293/LBC </w:t>
            </w:r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- The Oakwood Hotel Tewkesbury Road </w:t>
            </w:r>
            <w:proofErr w:type="spellStart"/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>Twigworth</w:t>
            </w:r>
            <w:proofErr w:type="spellEnd"/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 received 29/3/22</w:t>
            </w:r>
            <w:r w:rsidR="001679E7"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 – windows and door replacement /patio areas</w:t>
            </w:r>
            <w:r w:rsid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>-</w:t>
            </w:r>
            <w:r w:rsidR="001679E7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council </w:t>
            </w:r>
            <w:r w:rsidR="00277DC8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>agreed no comment</w:t>
            </w:r>
          </w:p>
          <w:p w14:paraId="0495192F" w14:textId="24CDAF52" w:rsidR="00453299" w:rsidRPr="00277DC8" w:rsidRDefault="00C74896" w:rsidP="00C74896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</w:pPr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22/00364/APP - Part Parcel 5188 Tewkesbury Road </w:t>
            </w:r>
            <w:proofErr w:type="spellStart"/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>Twigworth</w:t>
            </w:r>
            <w:proofErr w:type="spellEnd"/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> Reserved matters approval phase 3 of outline planning permission 15/01149/OUT</w:t>
            </w:r>
            <w:r w:rsidRPr="001679E7">
              <w:rPr>
                <w:rFonts w:ascii="Roboto" w:hAnsi="Roboto"/>
                <w:color w:val="222222"/>
                <w:sz w:val="22"/>
                <w:szCs w:val="22"/>
                <w:shd w:val="clear" w:color="auto" w:fill="FFFFFF"/>
              </w:rPr>
              <w:t>-</w:t>
            </w:r>
            <w:r w:rsidR="00277DC8">
              <w:rPr>
                <w:rFonts w:ascii="Roboto" w:hAnsi="Roboto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="00277DC8" w:rsidRPr="00277DC8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>council agreed to object and comments will be submitted including the concerns regarding flooding, green spaces,</w:t>
            </w:r>
            <w:r w:rsidR="00CD26CE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green planting,</w:t>
            </w:r>
            <w:r w:rsidR="00277DC8" w:rsidRPr="00277DC8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play areas</w:t>
            </w:r>
            <w:r w:rsidR="00277DC8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  <w:shd w:val="clear" w:color="auto" w:fill="FFFFFF"/>
              </w:rPr>
              <w:t>, green infrastructure networks</w:t>
            </w:r>
          </w:p>
          <w:p w14:paraId="1273752D" w14:textId="14E8B4D3" w:rsidR="00133B51" w:rsidRPr="001679E7" w:rsidRDefault="00133B51" w:rsidP="00C74896">
            <w:pPr>
              <w:pStyle w:val="ListParagraph"/>
              <w:numPr>
                <w:ilvl w:val="0"/>
                <w:numId w:val="36"/>
              </w:numPr>
              <w:rPr>
                <w:rFonts w:ascii="Roboto" w:hAnsi="Roboto"/>
                <w:color w:val="222222"/>
                <w:sz w:val="22"/>
                <w:szCs w:val="22"/>
                <w:shd w:val="clear" w:color="auto" w:fill="FFFFFF"/>
              </w:rPr>
            </w:pPr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Additional application received 22/00298/FUL 1 Laburnum cottage not on the agenda, Clerk </w:t>
            </w:r>
            <w:r w:rsidR="002754B2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>will</w:t>
            </w:r>
            <w:r w:rsidRPr="001679E7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 submit comments under delegated authority already granted</w:t>
            </w:r>
            <w:r w:rsidR="002754B2">
              <w:rPr>
                <w:rFonts w:asciiTheme="minorHAnsi" w:hAnsiTheme="minorHAnsi" w:cstheme="minorHAnsi"/>
                <w:color w:val="222222"/>
                <w:sz w:val="22"/>
                <w:szCs w:val="22"/>
                <w:shd w:val="clear" w:color="auto" w:fill="FFFFFF"/>
              </w:rPr>
              <w:t xml:space="preserve">.  </w:t>
            </w:r>
          </w:p>
        </w:tc>
      </w:tr>
      <w:tr w:rsidR="004324A0" w:rsidRPr="00D77563" w14:paraId="36E71654" w14:textId="77777777" w:rsidTr="004324A0">
        <w:tc>
          <w:tcPr>
            <w:tcW w:w="846" w:type="dxa"/>
          </w:tcPr>
          <w:p w14:paraId="594F5738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53D1E911" w14:textId="30804748" w:rsidR="004324A0" w:rsidRPr="00D77563" w:rsidRDefault="00437C53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Council receive</w:t>
            </w:r>
            <w:r w:rsidR="00133B51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update on flooding response group (Cllr Sharpley)</w:t>
            </w:r>
            <w:r w:rsidR="002754B2">
              <w:rPr>
                <w:rFonts w:asciiTheme="minorHAnsi" w:hAnsiTheme="minorHAnsi" w:cstheme="minorHAnsi"/>
                <w:sz w:val="22"/>
                <w:szCs w:val="22"/>
              </w:rPr>
              <w:t>- see comments in previous items</w:t>
            </w:r>
          </w:p>
        </w:tc>
      </w:tr>
      <w:tr w:rsidR="004324A0" w:rsidRPr="00D77563" w14:paraId="1F9AE14C" w14:textId="77777777" w:rsidTr="004324A0">
        <w:tc>
          <w:tcPr>
            <w:tcW w:w="846" w:type="dxa"/>
          </w:tcPr>
          <w:p w14:paraId="5A507698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37CD566C" w14:textId="77777777" w:rsidR="004324A0" w:rsidRDefault="00437C53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Council receive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update on highway matters</w:t>
            </w:r>
            <w:r w:rsidR="00C63892"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(Cllr </w:t>
            </w:r>
            <w:proofErr w:type="spellStart"/>
            <w:r w:rsidR="00C63892" w:rsidRPr="00D77563">
              <w:rPr>
                <w:rFonts w:asciiTheme="minorHAnsi" w:hAnsiTheme="minorHAnsi" w:cstheme="minorHAnsi"/>
                <w:sz w:val="22"/>
                <w:szCs w:val="22"/>
              </w:rPr>
              <w:t>Boote</w:t>
            </w:r>
            <w:proofErr w:type="spellEnd"/>
            <w:r w:rsidR="00C63892" w:rsidRPr="00D77563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5073429A" w14:textId="631103EF" w:rsidR="002754B2" w:rsidRPr="00C01898" w:rsidRDefault="002754B2" w:rsidP="00C01898">
            <w:pPr>
              <w:pStyle w:val="ListParagraph"/>
              <w:numPr>
                <w:ilvl w:val="0"/>
                <w:numId w:val="43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C01898">
              <w:rPr>
                <w:rFonts w:asciiTheme="minorHAnsi" w:hAnsiTheme="minorHAnsi" w:cstheme="minorHAnsi"/>
                <w:sz w:val="22"/>
                <w:szCs w:val="22"/>
              </w:rPr>
              <w:t>Road coming off the roundabout has speed issues and pedestrians are at risk</w:t>
            </w:r>
            <w:r w:rsidR="002C0996" w:rsidRPr="00C01898">
              <w:rPr>
                <w:rFonts w:asciiTheme="minorHAnsi" w:hAnsiTheme="minorHAnsi" w:cstheme="minorHAnsi"/>
                <w:sz w:val="22"/>
                <w:szCs w:val="22"/>
              </w:rPr>
              <w:t xml:space="preserve"> of speeding – CC </w:t>
            </w:r>
            <w:proofErr w:type="spellStart"/>
            <w:r w:rsidR="002C0996" w:rsidRPr="00C01898">
              <w:rPr>
                <w:rFonts w:asciiTheme="minorHAnsi" w:hAnsiTheme="minorHAnsi" w:cstheme="minorHAnsi"/>
                <w:sz w:val="22"/>
                <w:szCs w:val="22"/>
              </w:rPr>
              <w:t>Awford</w:t>
            </w:r>
            <w:proofErr w:type="spellEnd"/>
            <w:r w:rsidR="002C0996" w:rsidRPr="00C01898">
              <w:rPr>
                <w:rFonts w:asciiTheme="minorHAnsi" w:hAnsiTheme="minorHAnsi" w:cstheme="minorHAnsi"/>
                <w:sz w:val="22"/>
                <w:szCs w:val="22"/>
              </w:rPr>
              <w:t xml:space="preserve"> to be invited to a site visit to discuss this matter</w:t>
            </w:r>
            <w:r w:rsidR="00C01898">
              <w:rPr>
                <w:rFonts w:asciiTheme="minorHAnsi" w:hAnsiTheme="minorHAnsi" w:cstheme="minorHAnsi"/>
                <w:sz w:val="22"/>
                <w:szCs w:val="22"/>
              </w:rPr>
              <w:t xml:space="preserve"> (Cllr </w:t>
            </w:r>
            <w:proofErr w:type="spellStart"/>
            <w:r w:rsidR="00C01898">
              <w:rPr>
                <w:rFonts w:asciiTheme="minorHAnsi" w:hAnsiTheme="minorHAnsi" w:cstheme="minorHAnsi"/>
                <w:sz w:val="22"/>
                <w:szCs w:val="22"/>
              </w:rPr>
              <w:t>Boote</w:t>
            </w:r>
            <w:proofErr w:type="spellEnd"/>
            <w:r w:rsidR="00C01898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365010E3" w14:textId="504429B8" w:rsidR="002C0996" w:rsidRPr="00D033EB" w:rsidRDefault="002C0996" w:rsidP="00C01898">
            <w:pPr>
              <w:pStyle w:val="ListParagraph"/>
              <w:numPr>
                <w:ilvl w:val="0"/>
                <w:numId w:val="43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D033EB">
              <w:rPr>
                <w:rFonts w:asciiTheme="minorHAnsi" w:hAnsiTheme="minorHAnsi" w:cstheme="minorHAnsi"/>
                <w:sz w:val="22"/>
                <w:szCs w:val="22"/>
              </w:rPr>
              <w:t>Council is keen to share ideas/expertise with Down Hatherley Parish Council regarding collating speed data – clerk to follow up</w:t>
            </w:r>
          </w:p>
          <w:p w14:paraId="6E53957D" w14:textId="45FA6647" w:rsidR="002C0996" w:rsidRPr="00C01898" w:rsidRDefault="002C0996" w:rsidP="00C01898">
            <w:pPr>
              <w:pStyle w:val="ListParagraph"/>
              <w:numPr>
                <w:ilvl w:val="0"/>
                <w:numId w:val="43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C01898">
              <w:rPr>
                <w:rFonts w:asciiTheme="minorHAnsi" w:hAnsiTheme="minorHAnsi" w:cstheme="minorHAnsi"/>
                <w:sz w:val="22"/>
                <w:szCs w:val="22"/>
              </w:rPr>
              <w:t xml:space="preserve">New bus stops at the end of the lay-bye discussed with </w:t>
            </w:r>
            <w:proofErr w:type="spellStart"/>
            <w:r w:rsidRPr="00C01898">
              <w:rPr>
                <w:rFonts w:asciiTheme="minorHAnsi" w:hAnsiTheme="minorHAnsi" w:cstheme="minorHAnsi"/>
                <w:sz w:val="22"/>
                <w:szCs w:val="22"/>
              </w:rPr>
              <w:t>Glos</w:t>
            </w:r>
            <w:proofErr w:type="spellEnd"/>
            <w:r w:rsidRPr="00C01898">
              <w:rPr>
                <w:rFonts w:asciiTheme="minorHAnsi" w:hAnsiTheme="minorHAnsi" w:cstheme="minorHAnsi"/>
                <w:sz w:val="22"/>
                <w:szCs w:val="22"/>
              </w:rPr>
              <w:t xml:space="preserve"> Highways Manager </w:t>
            </w:r>
          </w:p>
          <w:p w14:paraId="4431CC61" w14:textId="5ECB81F4" w:rsidR="002C0996" w:rsidRPr="00C01898" w:rsidRDefault="002C0996" w:rsidP="00C01898">
            <w:pPr>
              <w:pStyle w:val="ListParagraph"/>
              <w:ind w:left="312"/>
              <w:rPr>
                <w:rFonts w:asciiTheme="minorHAnsi" w:hAnsiTheme="minorHAnsi" w:cstheme="minorHAnsi"/>
                <w:sz w:val="22"/>
                <w:szCs w:val="22"/>
              </w:rPr>
            </w:pPr>
            <w:r w:rsidRPr="00C01898">
              <w:rPr>
                <w:rFonts w:asciiTheme="minorHAnsi" w:hAnsiTheme="minorHAnsi" w:cstheme="minorHAnsi"/>
                <w:sz w:val="22"/>
                <w:szCs w:val="22"/>
              </w:rPr>
              <w:t>Base areas to be increased (North) and bollards, possible seating (South side)</w:t>
            </w:r>
          </w:p>
          <w:p w14:paraId="583D765C" w14:textId="77777777" w:rsidR="002C0996" w:rsidRPr="00C01898" w:rsidRDefault="002C0996" w:rsidP="00C01898">
            <w:pPr>
              <w:pStyle w:val="ListParagraph"/>
              <w:numPr>
                <w:ilvl w:val="0"/>
                <w:numId w:val="43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C01898">
              <w:rPr>
                <w:rFonts w:asciiTheme="minorHAnsi" w:hAnsiTheme="minorHAnsi" w:cstheme="minorHAnsi"/>
                <w:sz w:val="22"/>
                <w:szCs w:val="22"/>
              </w:rPr>
              <w:t>Mud on the pavements reported</w:t>
            </w:r>
          </w:p>
          <w:p w14:paraId="5BE29C81" w14:textId="3FBA2D48" w:rsidR="002C0996" w:rsidRPr="00C01898" w:rsidRDefault="002C0996" w:rsidP="00C01898">
            <w:pPr>
              <w:pStyle w:val="ListParagraph"/>
              <w:numPr>
                <w:ilvl w:val="0"/>
                <w:numId w:val="43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C01898">
              <w:rPr>
                <w:rFonts w:asciiTheme="minorHAnsi" w:hAnsiTheme="minorHAnsi" w:cstheme="minorHAnsi"/>
                <w:sz w:val="22"/>
                <w:szCs w:val="22"/>
              </w:rPr>
              <w:t xml:space="preserve">Bus shelter cleaning </w:t>
            </w:r>
            <w:r w:rsidR="00C31F63" w:rsidRPr="00C01898">
              <w:rPr>
                <w:rFonts w:asciiTheme="minorHAnsi" w:hAnsiTheme="minorHAnsi" w:cstheme="minorHAnsi"/>
                <w:sz w:val="22"/>
                <w:szCs w:val="22"/>
              </w:rPr>
              <w:t>confirmed as not Council policy to have volunteers or organising groups to clean it</w:t>
            </w:r>
          </w:p>
        </w:tc>
      </w:tr>
      <w:tr w:rsidR="004324A0" w:rsidRPr="00D77563" w14:paraId="43A7B2F6" w14:textId="77777777" w:rsidTr="004324A0">
        <w:tc>
          <w:tcPr>
            <w:tcW w:w="846" w:type="dxa"/>
          </w:tcPr>
          <w:p w14:paraId="13C1F1AF" w14:textId="77777777" w:rsidR="004324A0" w:rsidRPr="00D77563" w:rsidRDefault="004324A0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2988C439" w14:textId="3EFE0784" w:rsidR="004324A0" w:rsidRPr="00D77563" w:rsidRDefault="00437C53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Council receive</w:t>
            </w:r>
            <w:r w:rsidR="00A1627F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update on Amenities, Facilities &amp; Infrastructure (Cllr Harris)</w:t>
            </w:r>
          </w:p>
          <w:p w14:paraId="368722D5" w14:textId="4D62027D" w:rsidR="00C63892" w:rsidRDefault="00C63892" w:rsidP="00424BBF">
            <w:pPr>
              <w:pStyle w:val="ListParagraph"/>
              <w:numPr>
                <w:ilvl w:val="0"/>
                <w:numId w:val="41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Signage in the village</w:t>
            </w:r>
            <w:r w:rsidR="00C31F63">
              <w:rPr>
                <w:rFonts w:asciiTheme="minorHAnsi" w:hAnsiTheme="minorHAnsi" w:cstheme="minorHAnsi"/>
                <w:sz w:val="22"/>
                <w:szCs w:val="22"/>
              </w:rPr>
              <w:t>- feedback noted</w:t>
            </w:r>
          </w:p>
          <w:p w14:paraId="4A06DDEC" w14:textId="000E6676" w:rsidR="008A6878" w:rsidRDefault="008A6878" w:rsidP="00424BBF">
            <w:pPr>
              <w:pStyle w:val="ListParagraph"/>
              <w:numPr>
                <w:ilvl w:val="0"/>
                <w:numId w:val="41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49143B">
              <w:rPr>
                <w:rFonts w:asciiTheme="minorHAnsi" w:hAnsiTheme="minorHAnsi" w:cstheme="minorHAnsi"/>
                <w:sz w:val="22"/>
                <w:szCs w:val="22"/>
              </w:rPr>
              <w:t xml:space="preserve">Reinstatement of original hedgerow on </w:t>
            </w:r>
            <w:proofErr w:type="spellStart"/>
            <w:r w:rsidRPr="0049143B">
              <w:rPr>
                <w:rFonts w:asciiTheme="minorHAnsi" w:hAnsiTheme="minorHAnsi" w:cstheme="minorHAnsi"/>
                <w:sz w:val="22"/>
                <w:szCs w:val="22"/>
              </w:rPr>
              <w:t>Twigworth</w:t>
            </w:r>
            <w:proofErr w:type="spellEnd"/>
            <w:r w:rsidRPr="0049143B">
              <w:rPr>
                <w:rFonts w:asciiTheme="minorHAnsi" w:hAnsiTheme="minorHAnsi" w:cstheme="minorHAnsi"/>
                <w:sz w:val="22"/>
                <w:szCs w:val="22"/>
              </w:rPr>
              <w:t xml:space="preserve"> Green</w:t>
            </w:r>
            <w:r w:rsidR="00C31F63">
              <w:rPr>
                <w:rFonts w:asciiTheme="minorHAnsi" w:hAnsiTheme="minorHAnsi" w:cstheme="minorHAnsi"/>
                <w:sz w:val="22"/>
                <w:szCs w:val="22"/>
              </w:rPr>
              <w:t xml:space="preserve"> – October 21 was promised date but nothing has happened.  </w:t>
            </w:r>
            <w:r w:rsidR="00424BBF">
              <w:rPr>
                <w:rFonts w:asciiTheme="minorHAnsi" w:hAnsiTheme="minorHAnsi" w:cstheme="minorHAnsi"/>
                <w:sz w:val="22"/>
                <w:szCs w:val="22"/>
              </w:rPr>
              <w:t xml:space="preserve"> Other hedgerows effected by new developments were noted.  Cllr Harris will prepare report for Cllr Sharpley to contact Enforcement Officer at TBC</w:t>
            </w:r>
            <w:r w:rsidR="00C01898">
              <w:rPr>
                <w:rFonts w:asciiTheme="minorHAnsi" w:hAnsiTheme="minorHAnsi" w:cstheme="minorHAnsi"/>
                <w:sz w:val="22"/>
                <w:szCs w:val="22"/>
              </w:rPr>
              <w:t xml:space="preserve"> and to request TPO’s </w:t>
            </w:r>
          </w:p>
          <w:p w14:paraId="437D6B53" w14:textId="27428536" w:rsidR="00C01898" w:rsidRDefault="00C01898" w:rsidP="00424BBF">
            <w:pPr>
              <w:pStyle w:val="ListParagraph"/>
              <w:numPr>
                <w:ilvl w:val="0"/>
                <w:numId w:val="41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Mixed hedge planting at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Twigworth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Churchyard noted</w:t>
            </w:r>
          </w:p>
          <w:p w14:paraId="46B79BFE" w14:textId="024A4231" w:rsidR="004A3904" w:rsidRDefault="004A3904" w:rsidP="00424BBF">
            <w:pPr>
              <w:pStyle w:val="ListParagraph"/>
              <w:numPr>
                <w:ilvl w:val="0"/>
                <w:numId w:val="41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Dog bins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>/waste bin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update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 xml:space="preserve"> -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 xml:space="preserve">via </w:t>
            </w:r>
            <w:r w:rsidR="001679E7">
              <w:rPr>
                <w:rFonts w:asciiTheme="minorHAnsi" w:hAnsiTheme="minorHAnsi" w:cstheme="minorHAnsi"/>
                <w:sz w:val="22"/>
                <w:szCs w:val="22"/>
              </w:rPr>
              <w:t>TBC s106 fund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>ing stream and TBC taking action</w:t>
            </w:r>
          </w:p>
          <w:p w14:paraId="49C03CA3" w14:textId="4D4840E9" w:rsidR="004A3904" w:rsidRDefault="004A3904" w:rsidP="00424BBF">
            <w:pPr>
              <w:pStyle w:val="ListParagraph"/>
              <w:numPr>
                <w:ilvl w:val="0"/>
                <w:numId w:val="41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Bus shelter update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 xml:space="preserve"> - </w:t>
            </w:r>
            <w:proofErr w:type="spellStart"/>
            <w:r w:rsidR="000601BF">
              <w:rPr>
                <w:rFonts w:asciiTheme="minorHAnsi" w:hAnsiTheme="minorHAnsi" w:cstheme="minorHAnsi"/>
                <w:sz w:val="22"/>
                <w:szCs w:val="22"/>
              </w:rPr>
              <w:t>cfwd</w:t>
            </w:r>
            <w:proofErr w:type="spellEnd"/>
          </w:p>
          <w:p w14:paraId="12618E95" w14:textId="413ED896" w:rsidR="004A3904" w:rsidRPr="00D77563" w:rsidRDefault="004A3904" w:rsidP="00424BBF">
            <w:pPr>
              <w:pStyle w:val="ListParagraph"/>
              <w:numPr>
                <w:ilvl w:val="0"/>
                <w:numId w:val="42"/>
              </w:numPr>
              <w:ind w:left="312" w:hanging="283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Sand bags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 xml:space="preserve"> – currently being stored and waiting for publication for distribution</w:t>
            </w:r>
          </w:p>
        </w:tc>
      </w:tr>
      <w:tr w:rsidR="00C63892" w:rsidRPr="00D77563" w14:paraId="3CC49A8F" w14:textId="77777777" w:rsidTr="004324A0">
        <w:tc>
          <w:tcPr>
            <w:tcW w:w="846" w:type="dxa"/>
          </w:tcPr>
          <w:p w14:paraId="38CA98AB" w14:textId="77777777" w:rsidR="00C63892" w:rsidRPr="00D77563" w:rsidRDefault="00C63892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416C949B" w14:textId="67FF095E" w:rsidR="0049143B" w:rsidRDefault="00C63892" w:rsidP="004914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Date of next meeting</w:t>
            </w:r>
            <w:r w:rsidR="003222BE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30EC3D9" w14:textId="12266198" w:rsidR="00C63892" w:rsidRDefault="00C63892" w:rsidP="004914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Date of Annual meeting of Council and Parish Assembly to be agreed as May 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Pr="00D77563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(with earlier start time of 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>7pm</w:t>
            </w: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 xml:space="preserve"> for AM of Council and Parish Assembly to start at 8pm)</w:t>
            </w:r>
          </w:p>
          <w:p w14:paraId="4F4FA047" w14:textId="10A7D7DA" w:rsidR="00A1627F" w:rsidRPr="00D033EB" w:rsidRDefault="00A1627F" w:rsidP="004914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33EB">
              <w:rPr>
                <w:rFonts w:asciiTheme="minorHAnsi" w:hAnsiTheme="minorHAnsi" w:cstheme="minorHAnsi"/>
                <w:sz w:val="22"/>
                <w:szCs w:val="22"/>
              </w:rPr>
              <w:t>Council confirm</w:t>
            </w:r>
            <w:r w:rsidR="000601BF" w:rsidRPr="00D033EB">
              <w:rPr>
                <w:rFonts w:asciiTheme="minorHAnsi" w:hAnsiTheme="minorHAnsi" w:cstheme="minorHAnsi"/>
                <w:sz w:val="22"/>
                <w:szCs w:val="22"/>
              </w:rPr>
              <w:t>ed</w:t>
            </w:r>
            <w:r w:rsidRPr="00D033EB">
              <w:rPr>
                <w:rFonts w:asciiTheme="minorHAnsi" w:hAnsiTheme="minorHAnsi" w:cstheme="minorHAnsi"/>
                <w:sz w:val="22"/>
                <w:szCs w:val="22"/>
              </w:rPr>
              <w:t xml:space="preserve"> bi-monthly meetings for 22/23</w:t>
            </w:r>
            <w:r w:rsidR="00D033EB">
              <w:rPr>
                <w:rFonts w:asciiTheme="minorHAnsi" w:hAnsiTheme="minorHAnsi" w:cstheme="minorHAnsi"/>
                <w:sz w:val="22"/>
                <w:szCs w:val="22"/>
              </w:rPr>
              <w:t xml:space="preserve">- Clerk has requested Village Hall </w:t>
            </w:r>
          </w:p>
        </w:tc>
      </w:tr>
      <w:tr w:rsidR="00C63892" w:rsidRPr="00D77563" w14:paraId="46907B4F" w14:textId="77777777" w:rsidTr="004324A0">
        <w:tc>
          <w:tcPr>
            <w:tcW w:w="846" w:type="dxa"/>
          </w:tcPr>
          <w:p w14:paraId="74843A18" w14:textId="77777777" w:rsidR="00C63892" w:rsidRPr="00D77563" w:rsidRDefault="00C63892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0FB5A53B" w14:textId="4A87FC7B" w:rsidR="00C63892" w:rsidRPr="00D77563" w:rsidRDefault="00C63892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Any other business for information purposes only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 xml:space="preserve"> -handle has come </w:t>
            </w:r>
            <w:r w:rsidR="00C96349">
              <w:rPr>
                <w:rFonts w:asciiTheme="minorHAnsi" w:hAnsiTheme="minorHAnsi" w:cstheme="minorHAnsi"/>
                <w:sz w:val="22"/>
                <w:szCs w:val="22"/>
              </w:rPr>
              <w:t>off noticeboard</w:t>
            </w:r>
          </w:p>
        </w:tc>
      </w:tr>
      <w:tr w:rsidR="00C63892" w:rsidRPr="00D77563" w14:paraId="0DA6EB80" w14:textId="77777777" w:rsidTr="004324A0">
        <w:tc>
          <w:tcPr>
            <w:tcW w:w="846" w:type="dxa"/>
          </w:tcPr>
          <w:p w14:paraId="794EC2F8" w14:textId="77777777" w:rsidR="00C63892" w:rsidRPr="00D77563" w:rsidRDefault="00C63892" w:rsidP="004324A0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641" w:type="dxa"/>
          </w:tcPr>
          <w:p w14:paraId="5D9A9083" w14:textId="30BD2016" w:rsidR="00C63892" w:rsidRPr="00D77563" w:rsidRDefault="00C63892" w:rsidP="004324A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77563">
              <w:rPr>
                <w:rFonts w:asciiTheme="minorHAnsi" w:hAnsiTheme="minorHAnsi" w:cstheme="minorHAnsi"/>
                <w:sz w:val="22"/>
                <w:szCs w:val="22"/>
              </w:rPr>
              <w:t>Close of meeting</w:t>
            </w:r>
            <w:r w:rsidR="000601BF">
              <w:rPr>
                <w:rFonts w:asciiTheme="minorHAnsi" w:hAnsiTheme="minorHAnsi" w:cstheme="minorHAnsi"/>
                <w:sz w:val="22"/>
                <w:szCs w:val="22"/>
              </w:rPr>
              <w:t xml:space="preserve"> 21</w:t>
            </w:r>
            <w:r w:rsidR="00C9634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D033EB">
              <w:rPr>
                <w:rFonts w:asciiTheme="minorHAnsi" w:hAnsiTheme="minorHAnsi" w:cstheme="minorHAnsi"/>
                <w:sz w:val="22"/>
                <w:szCs w:val="22"/>
              </w:rPr>
              <w:t>00</w:t>
            </w:r>
          </w:p>
        </w:tc>
      </w:tr>
    </w:tbl>
    <w:p w14:paraId="39093EB6" w14:textId="77777777" w:rsidR="004324A0" w:rsidRDefault="004324A0" w:rsidP="004324A0">
      <w:pPr>
        <w:jc w:val="center"/>
        <w:rPr>
          <w:rFonts w:ascii="Calibri" w:hAnsi="Calibri"/>
        </w:rPr>
      </w:pPr>
    </w:p>
    <w:p w14:paraId="77997814" w14:textId="77777777" w:rsidR="004324A0" w:rsidRDefault="004324A0" w:rsidP="00F07CB0">
      <w:pPr>
        <w:pStyle w:val="Title"/>
        <w:spacing w:after="0"/>
      </w:pPr>
    </w:p>
    <w:p w14:paraId="0E18FA2C" w14:textId="487359B2" w:rsidR="00EA10A3" w:rsidRDefault="00EA10A3">
      <w:pPr>
        <w:rPr>
          <w:rFonts w:ascii="Calibri" w:eastAsia="MS Gothic" w:hAnsi="Calibri"/>
          <w:b/>
          <w:bCs/>
          <w:kern w:val="28"/>
          <w:sz w:val="32"/>
          <w:szCs w:val="32"/>
        </w:rPr>
      </w:pPr>
      <w:r>
        <w:br w:type="page"/>
      </w:r>
    </w:p>
    <w:p w14:paraId="0C44EB8B" w14:textId="77777777" w:rsidR="004324A0" w:rsidRDefault="004324A0" w:rsidP="00F07CB0">
      <w:pPr>
        <w:pStyle w:val="Title"/>
        <w:spacing w:after="0"/>
      </w:pPr>
    </w:p>
    <w:p w14:paraId="4A18AE64" w14:textId="77777777" w:rsidR="00827A03" w:rsidRDefault="00827A03" w:rsidP="00320EA8">
      <w:pPr>
        <w:rPr>
          <w:rFonts w:ascii="Calibri" w:hAnsi="Calibri"/>
        </w:rPr>
      </w:pPr>
    </w:p>
    <w:p w14:paraId="246B45EC" w14:textId="091CEE9E" w:rsidR="00320EA8" w:rsidRDefault="004A3904" w:rsidP="00320EA8">
      <w:pPr>
        <w:rPr>
          <w:rFonts w:ascii="Calibri" w:hAnsi="Calibri"/>
        </w:rPr>
      </w:pPr>
      <w:r>
        <w:rPr>
          <w:rFonts w:ascii="Calibri" w:hAnsi="Calibri"/>
        </w:rPr>
        <w:t>Financial reports</w:t>
      </w:r>
    </w:p>
    <w:p w14:paraId="35FACF02" w14:textId="4B0CD9DC" w:rsidR="004A3904" w:rsidRDefault="004A3904" w:rsidP="00320EA8">
      <w:pPr>
        <w:rPr>
          <w:rFonts w:ascii="Calibri" w:hAnsi="Calibri"/>
        </w:rPr>
      </w:pPr>
    </w:p>
    <w:p w14:paraId="470EA6C3" w14:textId="5FEFF6EA" w:rsidR="00EA10A3" w:rsidRDefault="00EA10A3" w:rsidP="00320EA8">
      <w:pPr>
        <w:rPr>
          <w:rFonts w:ascii="Calibri" w:hAnsi="Calibri"/>
        </w:rPr>
      </w:pPr>
      <w:r>
        <w:rPr>
          <w:rFonts w:ascii="Calibri" w:hAnsi="Calibri"/>
        </w:rPr>
        <w:t>Cash book</w:t>
      </w:r>
    </w:p>
    <w:tbl>
      <w:tblPr>
        <w:tblW w:w="8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0"/>
        <w:gridCol w:w="1300"/>
        <w:gridCol w:w="2265"/>
        <w:gridCol w:w="580"/>
        <w:gridCol w:w="1068"/>
        <w:gridCol w:w="1050"/>
      </w:tblGrid>
      <w:tr w:rsidR="00EA10A3" w14:paraId="6870B64F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C3FD57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ECC04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CHQ NO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7098FDF1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852EF74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B8F401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AMOUNT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75B36A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BALANCE</w:t>
            </w:r>
          </w:p>
        </w:tc>
      </w:tr>
      <w:tr w:rsidR="00EA10A3" w14:paraId="20512217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70ED582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BAL BFWD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21A9C8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697B110E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14A3727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32B0AF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B0D11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3730.47</w:t>
            </w:r>
          </w:p>
        </w:tc>
      </w:tr>
      <w:tr w:rsidR="00EA10A3" w14:paraId="4B8A7226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6395869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30/04/2021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589468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receipt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3342664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tew borough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55A551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7EF5AC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3400.00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A3A8A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7130.47</w:t>
            </w:r>
          </w:p>
        </w:tc>
      </w:tr>
      <w:tr w:rsidR="00EA10A3" w14:paraId="4D7C39CF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94A0754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08/06/2021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07EE1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621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7345DA9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secombe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9E0DFA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F1C87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-62.39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A538A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7068.08</w:t>
            </w:r>
          </w:p>
        </w:tc>
      </w:tr>
      <w:tr w:rsidR="00EA10A3" w14:paraId="2EC18802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1C2A8C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02/06/2021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D2517C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68CBE71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hmrc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(2020/21)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072B7F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083A1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-472.54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A8BF5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6595.54</w:t>
            </w:r>
          </w:p>
        </w:tc>
      </w:tr>
      <w:tr w:rsidR="00EA10A3" w14:paraId="4FB1C870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18B83E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02/06/2021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50F4B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623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6CC8CD3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pata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E76CFB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0B73A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-95.00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5F9A5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6500.54</w:t>
            </w:r>
          </w:p>
        </w:tc>
      </w:tr>
      <w:tr w:rsidR="00EA10A3" w14:paraId="4FE37361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26344A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01/06/2021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4EB8C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624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18147867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 first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45BB86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BED92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-171.30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9CB54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6329.24</w:t>
            </w:r>
          </w:p>
        </w:tc>
      </w:tr>
      <w:tr w:rsidR="00EA10A3" w14:paraId="3603D890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63CE437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08/06/2021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FF871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625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37EE9383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69DE2BA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0FE71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-147.10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2232C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6182.14</w:t>
            </w:r>
          </w:p>
        </w:tc>
      </w:tr>
      <w:tr w:rsidR="00EA10A3" w14:paraId="0B53677A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C97E0F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08/09/2021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9EE0C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5F21820A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down h village hall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386945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F6D91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-30.00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F2A29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6152.14</w:t>
            </w:r>
          </w:p>
        </w:tc>
      </w:tr>
      <w:tr w:rsidR="00EA10A3" w14:paraId="5D217B76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9B55BC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14/09/2021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8EE4C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627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4DEC111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4598FC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EDA40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-97.88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B9849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6054.26</w:t>
            </w:r>
          </w:p>
        </w:tc>
      </w:tr>
      <w:tr w:rsidR="00EA10A3" w14:paraId="0D92835D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688A4497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28/04/2021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76562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25D5102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9DA9D02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64FE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F5678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5898.68</w:t>
            </w:r>
          </w:p>
        </w:tc>
      </w:tr>
      <w:tr w:rsidR="00EA10A3" w14:paraId="64AEE9ED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8C632E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28/05/2021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9C3AA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62843931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593031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EB421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53E61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5743.10</w:t>
            </w:r>
          </w:p>
        </w:tc>
      </w:tr>
      <w:tr w:rsidR="00EA10A3" w14:paraId="3F795B5C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55126A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28/06/2021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45A52C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4BDE5928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C0F3B02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578FA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2E979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5587.52</w:t>
            </w:r>
          </w:p>
        </w:tc>
      </w:tr>
      <w:tr w:rsidR="00EA10A3" w14:paraId="0ED75AEC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DB2AF6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28/07/2021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004AE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154742A3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9D42734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F0D46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10429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5431.94</w:t>
            </w:r>
          </w:p>
        </w:tc>
      </w:tr>
      <w:tr w:rsidR="00EA10A3" w14:paraId="133027FB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6C7CED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28/08/2021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564C3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BB7CD67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54FAAF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5E37D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9228B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5276.36</w:t>
            </w:r>
          </w:p>
        </w:tc>
      </w:tr>
      <w:tr w:rsidR="00EA10A3" w14:paraId="5BACD6D7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97A909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28/09/2021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08CFFC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231FD110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6A4167A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FEFA9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E1775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5120.78</w:t>
            </w:r>
          </w:p>
        </w:tc>
      </w:tr>
      <w:tr w:rsidR="00EA10A3" w14:paraId="107186B8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0BAEED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68934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628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3CE7E6D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down h village hall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78F6EF1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9FED2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-192.00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5A476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4928.78</w:t>
            </w:r>
          </w:p>
        </w:tc>
      </w:tr>
      <w:tr w:rsidR="00EA10A3" w14:paraId="3BE13914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6E4A0DF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05D33C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629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3C8561D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salary/expenses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408368C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217BD7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-47.33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98BEE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4881.45</w:t>
            </w:r>
          </w:p>
        </w:tc>
      </w:tr>
      <w:tr w:rsidR="00EA10A3" w14:paraId="023E1028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A5789D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4F9AD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630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57F47B4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pata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payroll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92B3E92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0C3BB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-93.40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5B725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4788.05</w:t>
            </w:r>
          </w:p>
        </w:tc>
      </w:tr>
      <w:tr w:rsidR="00EA10A3" w14:paraId="58C150CF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1FE89E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FC2AD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631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31039FF8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hmrc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to oct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31CB339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14928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-279.60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45685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4508.45</w:t>
            </w:r>
          </w:p>
        </w:tc>
      </w:tr>
      <w:tr w:rsidR="00EA10A3" w14:paraId="2DCA350C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B4608A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C73814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2DBF145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67BDC2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B9340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0EFB4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4352.87</w:t>
            </w:r>
          </w:p>
        </w:tc>
      </w:tr>
      <w:tr w:rsidR="00EA10A3" w14:paraId="741C436B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161E2E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4B889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63C3272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GAPTC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0C1BC0A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57A04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-102.63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AD8D8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4250.24</w:t>
            </w:r>
          </w:p>
        </w:tc>
      </w:tr>
      <w:tr w:rsidR="00EA10A3" w14:paraId="7372CA29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B5360F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BC091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634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70B5D96C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CPRE/R Harris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B63002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0A35E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1E4C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4170.24</w:t>
            </w:r>
          </w:p>
        </w:tc>
      </w:tr>
      <w:tr w:rsidR="00EA10A3" w14:paraId="5A717DEC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5C26A4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72EDB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635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7A15945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pkf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littlejohn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8E89CC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D4648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-48.00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2152C7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4122.24</w:t>
            </w:r>
          </w:p>
        </w:tc>
      </w:tr>
      <w:tr w:rsidR="00EA10A3" w14:paraId="4A119C33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EF8BA9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31/10/2021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1A6C33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636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BB5AF5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hird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(bus shelter)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414ECD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CE78C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-100.00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FB41A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4022.24</w:t>
            </w:r>
          </w:p>
        </w:tc>
      </w:tr>
      <w:tr w:rsidR="00EA10A3" w14:paraId="080F6B74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0A21AC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25/11/2021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EA44B9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75B2D6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 salary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FEA5543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D5BAB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-155.58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67D97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3866.66</w:t>
            </w:r>
          </w:p>
        </w:tc>
      </w:tr>
      <w:tr w:rsidR="00EA10A3" w14:paraId="4299FD40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299E8D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26/11/2021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86E2D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637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52BA8E48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9F13101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F1CCD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-28.97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4BB63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3837.69</w:t>
            </w:r>
          </w:p>
        </w:tc>
      </w:tr>
      <w:tr w:rsidR="00EA10A3" w14:paraId="5168651F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8954C9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A88D4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638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1741CF9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cancelled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2C6918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CAC51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F6AD6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3837.69</w:t>
            </w:r>
          </w:p>
        </w:tc>
      </w:tr>
      <w:tr w:rsidR="00EA10A3" w14:paraId="7CD20078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CFC426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02/12/2021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8B878F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639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57DC709C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hmrc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ED8ED9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1F4FF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4B5A4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3757.69</w:t>
            </w:r>
          </w:p>
        </w:tc>
      </w:tr>
      <w:tr w:rsidR="00EA10A3" w14:paraId="50F76037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F68F6C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29/12/2021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D01287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1637D8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0D3EF52" w14:textId="55AB8D41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9114F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-185.81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DE874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3571.88</w:t>
            </w:r>
          </w:p>
        </w:tc>
      </w:tr>
      <w:tr w:rsidR="00EA10A3" w14:paraId="57E3692D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D330024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31/01/2022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992D9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57778CE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065E5A5" w14:textId="3156E0CA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27AF5B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-185.81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7EE35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3386.07</w:t>
            </w:r>
          </w:p>
        </w:tc>
      </w:tr>
      <w:tr w:rsidR="00EA10A3" w14:paraId="644E38B5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A46C7E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28/02/2022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6F01A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759FCB6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E4BC0F5" w14:textId="6CFA679E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363EDD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-185.81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165F2E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3200.26</w:t>
            </w:r>
          </w:p>
        </w:tc>
      </w:tr>
      <w:tr w:rsidR="00EA10A3" w14:paraId="7CDC5C0B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7E25F2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31/01/2022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694E7C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640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CF4B36E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2944846" w14:textId="5D66081D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√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A5599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-10.89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6A6CC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3189.37</w:t>
            </w:r>
          </w:p>
        </w:tc>
      </w:tr>
      <w:tr w:rsidR="00EA10A3" w14:paraId="46035B08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CC409F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31/03/2022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BECE7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6E04DDD0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 holder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BBE622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C9750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-185.81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9B39C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3003.56</w:t>
            </w:r>
          </w:p>
        </w:tc>
      </w:tr>
      <w:tr w:rsidR="00EA10A3" w14:paraId="5114CE2E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9C82B6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31/03/2022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360507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641</w:t>
            </w:r>
          </w:p>
        </w:tc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366BCBF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hmrc</w:t>
            </w:r>
            <w:proofErr w:type="spellEnd"/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07D78B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8CA2C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-119.80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4C884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2883.76</w:t>
            </w:r>
          </w:p>
        </w:tc>
      </w:tr>
    </w:tbl>
    <w:p w14:paraId="13E06459" w14:textId="715C5D7D" w:rsidR="00EA10A3" w:rsidRDefault="00EA10A3" w:rsidP="00320EA8">
      <w:pPr>
        <w:rPr>
          <w:rFonts w:ascii="Calibri" w:hAnsi="Calibri"/>
        </w:rPr>
      </w:pPr>
    </w:p>
    <w:p w14:paraId="7F7B85BC" w14:textId="599CD19D" w:rsidR="00EA10A3" w:rsidRDefault="0090018A" w:rsidP="0090018A">
      <w:pPr>
        <w:jc w:val="both"/>
        <w:rPr>
          <w:rFonts w:ascii="Calibri" w:hAnsi="Calibri"/>
        </w:rPr>
      </w:pPr>
      <w:r>
        <w:rPr>
          <w:rFonts w:ascii="Calibri" w:hAnsi="Calibri"/>
        </w:rPr>
        <w:t>Payment list for approval</w:t>
      </w:r>
    </w:p>
    <w:p w14:paraId="7022507E" w14:textId="65EBBBD7" w:rsidR="0090018A" w:rsidRDefault="0090018A" w:rsidP="0090018A">
      <w:pPr>
        <w:jc w:val="both"/>
        <w:rPr>
          <w:rFonts w:ascii="Calibri" w:hAnsi="Calibri"/>
        </w:rPr>
      </w:pPr>
      <w:r>
        <w:rPr>
          <w:rFonts w:ascii="Calibri" w:hAnsi="Calibri"/>
        </w:rPr>
        <w:t>Expenses £12.71</w:t>
      </w:r>
    </w:p>
    <w:p w14:paraId="1F920824" w14:textId="4B9B8FF3" w:rsidR="0090018A" w:rsidRDefault="0090018A" w:rsidP="0090018A">
      <w:pPr>
        <w:jc w:val="both"/>
        <w:rPr>
          <w:rFonts w:ascii="Calibri" w:hAnsi="Calibri"/>
        </w:rPr>
      </w:pPr>
      <w:r>
        <w:rPr>
          <w:rFonts w:ascii="Calibri" w:hAnsi="Calibri"/>
        </w:rPr>
        <w:t>Back pay to be confirmed in region of £48</w:t>
      </w:r>
    </w:p>
    <w:p w14:paraId="29EE3B8A" w14:textId="51E3E379" w:rsidR="0090018A" w:rsidRDefault="0090018A" w:rsidP="0090018A">
      <w:pPr>
        <w:jc w:val="both"/>
        <w:rPr>
          <w:rFonts w:ascii="Calibri" w:hAnsi="Calibri"/>
        </w:rPr>
      </w:pPr>
      <w:r>
        <w:rPr>
          <w:rFonts w:ascii="Calibri" w:hAnsi="Calibri"/>
        </w:rPr>
        <w:t>HMRC as above £119.80</w:t>
      </w:r>
    </w:p>
    <w:p w14:paraId="2E9A8D19" w14:textId="7A23C062" w:rsidR="0090018A" w:rsidRDefault="0090018A" w:rsidP="0090018A">
      <w:pPr>
        <w:jc w:val="both"/>
        <w:rPr>
          <w:rFonts w:ascii="Calibri" w:hAnsi="Calibri"/>
        </w:rPr>
      </w:pPr>
    </w:p>
    <w:p w14:paraId="48987AAB" w14:textId="1CA6D0C2" w:rsidR="0090018A" w:rsidRDefault="0090018A" w:rsidP="0090018A">
      <w:pPr>
        <w:jc w:val="both"/>
        <w:rPr>
          <w:rFonts w:ascii="Calibri" w:hAnsi="Calibri"/>
        </w:rPr>
      </w:pPr>
    </w:p>
    <w:p w14:paraId="46A365C3" w14:textId="0583C807" w:rsidR="0090018A" w:rsidRDefault="0090018A" w:rsidP="0090018A">
      <w:pPr>
        <w:jc w:val="both"/>
        <w:rPr>
          <w:rFonts w:ascii="Calibri" w:hAnsi="Calibri"/>
        </w:rPr>
      </w:pPr>
    </w:p>
    <w:p w14:paraId="2B9D7462" w14:textId="5286A426" w:rsidR="0090018A" w:rsidRDefault="0090018A" w:rsidP="0090018A">
      <w:pPr>
        <w:jc w:val="both"/>
        <w:rPr>
          <w:rFonts w:ascii="Calibri" w:hAnsi="Calibri"/>
        </w:rPr>
      </w:pPr>
    </w:p>
    <w:p w14:paraId="125429C3" w14:textId="41D2DD28" w:rsidR="0090018A" w:rsidRDefault="0090018A" w:rsidP="0090018A">
      <w:pPr>
        <w:jc w:val="both"/>
        <w:rPr>
          <w:rFonts w:ascii="Calibri" w:hAnsi="Calibri"/>
        </w:rPr>
      </w:pPr>
    </w:p>
    <w:p w14:paraId="517B0DAA" w14:textId="77777777" w:rsidR="0090018A" w:rsidRDefault="0090018A" w:rsidP="0090018A">
      <w:pPr>
        <w:jc w:val="both"/>
        <w:rPr>
          <w:rFonts w:ascii="Calibri" w:hAnsi="Calibri"/>
        </w:rPr>
      </w:pPr>
    </w:p>
    <w:p w14:paraId="17008953" w14:textId="77777777" w:rsidR="00EA10A3" w:rsidRDefault="00EA10A3" w:rsidP="00320EA8">
      <w:pPr>
        <w:rPr>
          <w:rFonts w:ascii="Calibri" w:hAnsi="Calibri"/>
        </w:rPr>
      </w:pPr>
    </w:p>
    <w:p w14:paraId="238D6FB7" w14:textId="0A22F9ED" w:rsidR="00EA10A3" w:rsidRDefault="00EA10A3" w:rsidP="00320EA8">
      <w:pPr>
        <w:rPr>
          <w:rFonts w:ascii="Calibri" w:hAnsi="Calibri"/>
        </w:rPr>
      </w:pPr>
      <w:r>
        <w:rPr>
          <w:rFonts w:ascii="Calibri" w:hAnsi="Calibri"/>
        </w:rPr>
        <w:t>Bank reconciliation</w:t>
      </w:r>
    </w:p>
    <w:p w14:paraId="7ADA9E2F" w14:textId="28CC2870" w:rsidR="00EA10A3" w:rsidRDefault="00EA10A3" w:rsidP="00320EA8">
      <w:pPr>
        <w:rPr>
          <w:rFonts w:ascii="Calibri" w:hAnsi="Calibri"/>
        </w:rPr>
      </w:pPr>
    </w:p>
    <w:tbl>
      <w:tblPr>
        <w:tblW w:w="7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0"/>
        <w:gridCol w:w="1300"/>
        <w:gridCol w:w="1840"/>
        <w:gridCol w:w="580"/>
        <w:gridCol w:w="960"/>
        <w:gridCol w:w="960"/>
      </w:tblGrid>
      <w:tr w:rsidR="00EA10A3" w14:paraId="1A75B422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2E281A9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RECONCILIATION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94DF86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584FFB30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F643350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11337F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F141CA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6D914162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08C3659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O/BALANCE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0DBE7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01/04/2021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404F9AD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8F30C62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2ED7E1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1CA92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3730.47</w:t>
            </w:r>
          </w:p>
        </w:tc>
      </w:tr>
      <w:tr w:rsidR="00EA10A3" w14:paraId="7B06D0DB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8864A1A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PAYMENTS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D5D13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FC8EC7F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A25AE17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9455D6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ADD66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4246.71</w:t>
            </w:r>
          </w:p>
        </w:tc>
      </w:tr>
      <w:tr w:rsidR="00EA10A3" w14:paraId="34C7C0B5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F875E9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RECEIPTS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458D0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23FC671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3ACBDC9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F98E9A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E087D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3400.00</w:t>
            </w:r>
          </w:p>
        </w:tc>
      </w:tr>
      <w:tr w:rsidR="00EA10A3" w14:paraId="472A65A8" w14:textId="77777777" w:rsidTr="00EA10A3">
        <w:trPr>
          <w:trHeight w:val="315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6E38C0C9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C/BALANCE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48C17A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31/03/2022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0C3332E0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3336EC7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2D9300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6D1E25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2883.76</w:t>
            </w:r>
          </w:p>
        </w:tc>
      </w:tr>
      <w:tr w:rsidR="00EA10A3" w14:paraId="1A461767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408AAD6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2A49CB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85DA546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B9A2E92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F95D19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755B8C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7BFAE234" w14:textId="77777777" w:rsidTr="00EA10A3">
        <w:trPr>
          <w:trHeight w:val="300"/>
        </w:trPr>
        <w:tc>
          <w:tcPr>
            <w:tcW w:w="3480" w:type="dxa"/>
            <w:gridSpan w:val="2"/>
            <w:shd w:val="clear" w:color="auto" w:fill="auto"/>
            <w:noWrap/>
            <w:vAlign w:val="bottom"/>
            <w:hideMark/>
          </w:tcPr>
          <w:p w14:paraId="0DFC828B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BALANCE PER STATEMENT 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B28C3D9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29/02/2022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5EE1BE5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B105A5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32628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3189.37</w:t>
            </w:r>
          </w:p>
        </w:tc>
      </w:tr>
      <w:tr w:rsidR="00EA10A3" w14:paraId="45F6BD7D" w14:textId="77777777" w:rsidTr="00EA10A3">
        <w:trPr>
          <w:trHeight w:val="300"/>
        </w:trPr>
        <w:tc>
          <w:tcPr>
            <w:tcW w:w="3480" w:type="dxa"/>
            <w:gridSpan w:val="2"/>
            <w:shd w:val="clear" w:color="auto" w:fill="auto"/>
            <w:noWrap/>
            <w:vAlign w:val="bottom"/>
            <w:hideMark/>
          </w:tcPr>
          <w:p w14:paraId="62C4ED2F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LESS UNPRESENTED CHEQUE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37CC0D80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A2EB0C8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40B4DB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672B59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30AA562A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5D03B2E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7B1439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4CC3B79B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B679A8A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A062D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-185.81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FBDF17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10A3" w14:paraId="460DCC3A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1B856D0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E71CF6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84EFA70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8EA51D5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524C98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-119.80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513292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A10A3" w14:paraId="31C25533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A60A7F6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1856E5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05CA5075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D7D53FF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0C4005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00C640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70A4E971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74B581A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7F975D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69DEB448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FB724C5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0A61A6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50ED1B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234F0DCF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19C7C94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63FC3A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75D01B54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BB55E3A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ECA287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23C526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-305.61</w:t>
            </w:r>
          </w:p>
        </w:tc>
      </w:tr>
      <w:tr w:rsidR="00EA10A3" w14:paraId="5AA4B32A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AD19139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BCF513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012AAAD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72A8159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B0E64A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7F45C8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23AC586D" w14:textId="77777777" w:rsidTr="00EA10A3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B7A4438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98231D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1387D24D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C9B8161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BF42EC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774C06" w14:textId="77777777" w:rsidR="00EA10A3" w:rsidRDefault="00EA10A3">
            <w:pPr>
              <w:rPr>
                <w:sz w:val="20"/>
                <w:szCs w:val="20"/>
              </w:rPr>
            </w:pPr>
          </w:p>
        </w:tc>
      </w:tr>
      <w:tr w:rsidR="00EA10A3" w14:paraId="3408D882" w14:textId="77777777" w:rsidTr="00EA10A3">
        <w:trPr>
          <w:trHeight w:val="315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5C903B3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BALANCE AS ABOVE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9FA30D" w14:textId="77777777" w:rsidR="00EA10A3" w:rsidRDefault="00EA10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14:paraId="263EE5F8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6091011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BA4620" w14:textId="77777777" w:rsidR="00EA10A3" w:rsidRDefault="00EA10A3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210D51" w14:textId="77777777" w:rsidR="00EA10A3" w:rsidRDefault="00EA10A3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2883.76</w:t>
            </w:r>
          </w:p>
        </w:tc>
      </w:tr>
    </w:tbl>
    <w:p w14:paraId="3B380B48" w14:textId="78C80D31" w:rsidR="00EA10A3" w:rsidRDefault="00EA10A3" w:rsidP="00320EA8">
      <w:pPr>
        <w:rPr>
          <w:rFonts w:ascii="Calibri" w:hAnsi="Calibri"/>
        </w:rPr>
      </w:pPr>
    </w:p>
    <w:p w14:paraId="2DAF1A39" w14:textId="2DFDB3EB" w:rsidR="0090018A" w:rsidRDefault="0090018A" w:rsidP="00320EA8">
      <w:pPr>
        <w:rPr>
          <w:rFonts w:ascii="Calibri" w:hAnsi="Calibri"/>
        </w:rPr>
      </w:pPr>
      <w:r>
        <w:rPr>
          <w:rFonts w:ascii="Calibri" w:hAnsi="Calibri"/>
        </w:rPr>
        <w:t>Reserves</w:t>
      </w:r>
    </w:p>
    <w:tbl>
      <w:tblPr>
        <w:tblW w:w="7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7"/>
        <w:gridCol w:w="4394"/>
      </w:tblGrid>
      <w:tr w:rsidR="000136ED" w14:paraId="26F0EEBB" w14:textId="77777777" w:rsidTr="000136ED">
        <w:trPr>
          <w:trHeight w:val="359"/>
        </w:trPr>
        <w:tc>
          <w:tcPr>
            <w:tcW w:w="3387" w:type="dxa"/>
            <w:shd w:val="clear" w:color="auto" w:fill="auto"/>
            <w:noWrap/>
            <w:vAlign w:val="bottom"/>
            <w:hideMark/>
          </w:tcPr>
          <w:p w14:paraId="6CECD438" w14:textId="77777777" w:rsidR="000136ED" w:rsidRDefault="000136E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reserves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54965969" w14:textId="77777777" w:rsidR="000136ED" w:rsidRDefault="000136E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31/03/2021</w:t>
            </w:r>
          </w:p>
        </w:tc>
      </w:tr>
      <w:tr w:rsidR="000136ED" w14:paraId="73125CA8" w14:textId="77777777" w:rsidTr="000136ED">
        <w:trPr>
          <w:trHeight w:val="359"/>
        </w:trPr>
        <w:tc>
          <w:tcPr>
            <w:tcW w:w="3387" w:type="dxa"/>
            <w:shd w:val="clear" w:color="auto" w:fill="auto"/>
            <w:noWrap/>
            <w:vAlign w:val="bottom"/>
            <w:hideMark/>
          </w:tcPr>
          <w:p w14:paraId="040350C2" w14:textId="77777777" w:rsidR="000136ED" w:rsidRDefault="000136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general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0E3DC745" w14:textId="77777777" w:rsidR="000136ED" w:rsidRDefault="000136E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3145.02</w:t>
            </w:r>
          </w:p>
        </w:tc>
      </w:tr>
      <w:tr w:rsidR="000136ED" w14:paraId="27432273" w14:textId="77777777" w:rsidTr="000136ED">
        <w:trPr>
          <w:trHeight w:val="359"/>
        </w:trPr>
        <w:tc>
          <w:tcPr>
            <w:tcW w:w="3387" w:type="dxa"/>
            <w:shd w:val="clear" w:color="auto" w:fill="auto"/>
            <w:noWrap/>
            <w:vAlign w:val="bottom"/>
            <w:hideMark/>
          </w:tcPr>
          <w:p w14:paraId="22799AE2" w14:textId="77777777" w:rsidR="000136ED" w:rsidRDefault="000136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NDP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2E37A1B3" w14:textId="77777777" w:rsidR="000136ED" w:rsidRDefault="000136E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585.45</w:t>
            </w:r>
          </w:p>
        </w:tc>
      </w:tr>
      <w:tr w:rsidR="000136ED" w14:paraId="36A978DD" w14:textId="77777777" w:rsidTr="000136ED">
        <w:trPr>
          <w:trHeight w:val="359"/>
        </w:trPr>
        <w:tc>
          <w:tcPr>
            <w:tcW w:w="3387" w:type="dxa"/>
            <w:shd w:val="clear" w:color="auto" w:fill="auto"/>
            <w:noWrap/>
            <w:vAlign w:val="bottom"/>
            <w:hideMark/>
          </w:tcPr>
          <w:p w14:paraId="558D681F" w14:textId="77777777" w:rsidR="000136ED" w:rsidRDefault="000136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current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yr</w:t>
            </w:r>
            <w:proofErr w:type="spellEnd"/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2CE05F01" w14:textId="77777777" w:rsidR="000136ED" w:rsidRDefault="000136E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-846.71</w:t>
            </w:r>
          </w:p>
        </w:tc>
      </w:tr>
      <w:tr w:rsidR="000136ED" w14:paraId="22B62FA3" w14:textId="77777777" w:rsidTr="000136ED">
        <w:trPr>
          <w:trHeight w:val="359"/>
        </w:trPr>
        <w:tc>
          <w:tcPr>
            <w:tcW w:w="3387" w:type="dxa"/>
            <w:shd w:val="clear" w:color="auto" w:fill="auto"/>
            <w:noWrap/>
            <w:vAlign w:val="bottom"/>
            <w:hideMark/>
          </w:tcPr>
          <w:p w14:paraId="1E8E8569" w14:textId="12993C2B" w:rsidR="000136ED" w:rsidRDefault="000136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bank balance at 31/3/22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5CA0DFCA" w14:textId="77777777" w:rsidR="000136ED" w:rsidRDefault="000136E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2883.76</w:t>
            </w:r>
          </w:p>
        </w:tc>
      </w:tr>
    </w:tbl>
    <w:p w14:paraId="2672DA63" w14:textId="042A97E7" w:rsidR="0090018A" w:rsidRDefault="0090018A" w:rsidP="00320EA8">
      <w:pPr>
        <w:rPr>
          <w:rFonts w:ascii="Calibri" w:hAnsi="Calibri"/>
        </w:rPr>
      </w:pPr>
    </w:p>
    <w:p w14:paraId="71122EF0" w14:textId="619FABF7" w:rsidR="0090018A" w:rsidRDefault="0090018A" w:rsidP="00320EA8">
      <w:pPr>
        <w:rPr>
          <w:rFonts w:ascii="Calibri" w:hAnsi="Calibri"/>
        </w:rPr>
      </w:pPr>
    </w:p>
    <w:p w14:paraId="45950975" w14:textId="0198A879" w:rsidR="0090018A" w:rsidRDefault="0090018A" w:rsidP="00320EA8">
      <w:pPr>
        <w:rPr>
          <w:rFonts w:ascii="Calibri" w:hAnsi="Calibri"/>
        </w:rPr>
      </w:pPr>
    </w:p>
    <w:p w14:paraId="5883CAB3" w14:textId="3C06D876" w:rsidR="0090018A" w:rsidRDefault="000136ED" w:rsidP="00320EA8">
      <w:pPr>
        <w:rPr>
          <w:rFonts w:ascii="Calibri" w:hAnsi="Calibri"/>
        </w:rPr>
      </w:pPr>
      <w:r>
        <w:rPr>
          <w:rFonts w:ascii="Calibri" w:hAnsi="Calibri"/>
        </w:rPr>
        <w:t>There may be NDP review costs in the next few years and the NDP is the monies received back from the original project</w:t>
      </w:r>
    </w:p>
    <w:p w14:paraId="6DAAFEC1" w14:textId="5A8458AF" w:rsidR="000136ED" w:rsidRDefault="000136ED" w:rsidP="00320EA8">
      <w:pPr>
        <w:rPr>
          <w:rFonts w:ascii="Calibri" w:hAnsi="Calibri"/>
        </w:rPr>
      </w:pPr>
      <w:r>
        <w:rPr>
          <w:rFonts w:ascii="Calibri" w:hAnsi="Calibri"/>
        </w:rPr>
        <w:t xml:space="preserve">At the moment Council is not building any reserves for capital projects such as litter bins, dog bins, </w:t>
      </w:r>
      <w:r w:rsidR="00BE66F5">
        <w:rPr>
          <w:rFonts w:ascii="Calibri" w:hAnsi="Calibri"/>
        </w:rPr>
        <w:t>additional notice boards etc</w:t>
      </w:r>
    </w:p>
    <w:p w14:paraId="5FE5FED3" w14:textId="156DC04B" w:rsidR="0090018A" w:rsidRDefault="0090018A" w:rsidP="00320EA8">
      <w:pPr>
        <w:rPr>
          <w:rFonts w:ascii="Calibri" w:hAnsi="Calibri"/>
        </w:rPr>
      </w:pPr>
    </w:p>
    <w:p w14:paraId="2E76B658" w14:textId="1B3E112F" w:rsidR="0090018A" w:rsidRDefault="0090018A" w:rsidP="00320EA8">
      <w:pPr>
        <w:rPr>
          <w:rFonts w:ascii="Calibri" w:hAnsi="Calibri"/>
        </w:rPr>
      </w:pPr>
    </w:p>
    <w:p w14:paraId="3725E8EE" w14:textId="4465B66C" w:rsidR="0090018A" w:rsidRDefault="0090018A" w:rsidP="00320EA8">
      <w:pPr>
        <w:rPr>
          <w:rFonts w:ascii="Calibri" w:hAnsi="Calibri"/>
        </w:rPr>
      </w:pPr>
    </w:p>
    <w:p w14:paraId="0D141D69" w14:textId="57B90642" w:rsidR="0090018A" w:rsidRDefault="0090018A" w:rsidP="00320EA8">
      <w:pPr>
        <w:rPr>
          <w:rFonts w:ascii="Calibri" w:hAnsi="Calibri"/>
        </w:rPr>
      </w:pPr>
    </w:p>
    <w:p w14:paraId="7031E5E5" w14:textId="454D6CD0" w:rsidR="0090018A" w:rsidRDefault="0090018A" w:rsidP="00320EA8">
      <w:pPr>
        <w:rPr>
          <w:rFonts w:ascii="Calibri" w:hAnsi="Calibri"/>
        </w:rPr>
      </w:pPr>
    </w:p>
    <w:p w14:paraId="465453AF" w14:textId="2C1B3E89" w:rsidR="0090018A" w:rsidRDefault="0090018A" w:rsidP="00320EA8">
      <w:pPr>
        <w:rPr>
          <w:rFonts w:ascii="Calibri" w:hAnsi="Calibri"/>
        </w:rPr>
      </w:pPr>
    </w:p>
    <w:p w14:paraId="2C3ADF11" w14:textId="698C6C16" w:rsidR="0090018A" w:rsidRDefault="0090018A" w:rsidP="00320EA8">
      <w:pPr>
        <w:rPr>
          <w:rFonts w:ascii="Calibri" w:hAnsi="Calibri"/>
        </w:rPr>
      </w:pPr>
    </w:p>
    <w:p w14:paraId="4B1B6AD2" w14:textId="75DDEA87" w:rsidR="0090018A" w:rsidRDefault="0090018A" w:rsidP="00320EA8">
      <w:pPr>
        <w:rPr>
          <w:rFonts w:ascii="Calibri" w:hAnsi="Calibri"/>
        </w:rPr>
      </w:pPr>
    </w:p>
    <w:p w14:paraId="5D7B40FD" w14:textId="5C79252A" w:rsidR="0090018A" w:rsidRDefault="0090018A" w:rsidP="00320EA8">
      <w:pPr>
        <w:rPr>
          <w:rFonts w:ascii="Calibri" w:hAnsi="Calibri"/>
        </w:rPr>
      </w:pPr>
    </w:p>
    <w:p w14:paraId="2E93B4BE" w14:textId="7389B9DB" w:rsidR="0090018A" w:rsidRDefault="0090018A" w:rsidP="00320EA8">
      <w:pPr>
        <w:rPr>
          <w:rFonts w:ascii="Calibri" w:hAnsi="Calibri"/>
        </w:rPr>
      </w:pPr>
    </w:p>
    <w:p w14:paraId="05AC08CA" w14:textId="33D9D52C" w:rsidR="0090018A" w:rsidRDefault="0090018A" w:rsidP="00320EA8">
      <w:pPr>
        <w:rPr>
          <w:rFonts w:ascii="Calibri" w:hAnsi="Calibri"/>
        </w:rPr>
      </w:pPr>
    </w:p>
    <w:p w14:paraId="46D3BDC5" w14:textId="4423FEAA" w:rsidR="0090018A" w:rsidRDefault="0090018A" w:rsidP="00320EA8">
      <w:pPr>
        <w:rPr>
          <w:rFonts w:ascii="Calibri" w:hAnsi="Calibri"/>
        </w:rPr>
      </w:pPr>
    </w:p>
    <w:p w14:paraId="33EDA044" w14:textId="3E2A28BF" w:rsidR="0090018A" w:rsidRDefault="0090018A" w:rsidP="00320EA8">
      <w:pPr>
        <w:rPr>
          <w:rFonts w:ascii="Calibri" w:hAnsi="Calibri"/>
        </w:rPr>
      </w:pPr>
    </w:p>
    <w:p w14:paraId="7269EB45" w14:textId="6473A5A2" w:rsidR="0090018A" w:rsidRDefault="0090018A" w:rsidP="00320EA8">
      <w:pPr>
        <w:rPr>
          <w:rFonts w:ascii="Calibri" w:hAnsi="Calibri"/>
        </w:rPr>
      </w:pPr>
    </w:p>
    <w:p w14:paraId="43A62386" w14:textId="57ADA631" w:rsidR="0090018A" w:rsidRDefault="0090018A" w:rsidP="00320EA8">
      <w:pPr>
        <w:rPr>
          <w:rFonts w:ascii="Calibri" w:hAnsi="Calibri"/>
        </w:rPr>
      </w:pPr>
    </w:p>
    <w:p w14:paraId="3BCD8FD3" w14:textId="58136C50" w:rsidR="0090018A" w:rsidRDefault="0090018A" w:rsidP="00320EA8">
      <w:pPr>
        <w:rPr>
          <w:rFonts w:ascii="Calibri" w:hAnsi="Calibri"/>
        </w:rPr>
      </w:pPr>
    </w:p>
    <w:p w14:paraId="7C2F3105" w14:textId="3978859A" w:rsidR="0090018A" w:rsidRDefault="0090018A" w:rsidP="00320EA8">
      <w:pPr>
        <w:rPr>
          <w:rFonts w:ascii="Calibri" w:hAnsi="Calibri"/>
        </w:rPr>
      </w:pPr>
    </w:p>
    <w:p w14:paraId="5FAA374A" w14:textId="201803A0" w:rsidR="0090018A" w:rsidRDefault="0090018A" w:rsidP="00320EA8">
      <w:pPr>
        <w:rPr>
          <w:rFonts w:ascii="Calibri" w:hAnsi="Calibri"/>
        </w:rPr>
      </w:pPr>
    </w:p>
    <w:p w14:paraId="544FE09F" w14:textId="17692941" w:rsidR="0090018A" w:rsidRDefault="0090018A" w:rsidP="00320EA8">
      <w:pPr>
        <w:rPr>
          <w:rFonts w:ascii="Calibri" w:hAnsi="Calibri"/>
        </w:rPr>
      </w:pPr>
    </w:p>
    <w:p w14:paraId="38604EE6" w14:textId="61BF8E71" w:rsidR="0090018A" w:rsidRDefault="0090018A" w:rsidP="00320EA8">
      <w:pPr>
        <w:rPr>
          <w:rFonts w:ascii="Calibri" w:hAnsi="Calibri"/>
        </w:rPr>
      </w:pPr>
    </w:p>
    <w:p w14:paraId="0CC86A6F" w14:textId="7FA7CE95" w:rsidR="0090018A" w:rsidRDefault="0090018A" w:rsidP="00320EA8">
      <w:pPr>
        <w:rPr>
          <w:rFonts w:ascii="Calibri" w:hAnsi="Calibri"/>
        </w:rPr>
      </w:pPr>
    </w:p>
    <w:p w14:paraId="63AD150D" w14:textId="020D755C" w:rsidR="0090018A" w:rsidRDefault="0090018A" w:rsidP="00320EA8">
      <w:pPr>
        <w:rPr>
          <w:rFonts w:ascii="Calibri" w:hAnsi="Calibri"/>
        </w:rPr>
      </w:pPr>
    </w:p>
    <w:p w14:paraId="595BF189" w14:textId="374DE792" w:rsidR="0090018A" w:rsidRDefault="0090018A" w:rsidP="00320EA8">
      <w:pPr>
        <w:rPr>
          <w:rFonts w:ascii="Calibri" w:hAnsi="Calibri"/>
        </w:rPr>
      </w:pPr>
    </w:p>
    <w:p w14:paraId="42B98B81" w14:textId="6329A7EE" w:rsidR="0090018A" w:rsidRDefault="0090018A" w:rsidP="00320EA8">
      <w:pPr>
        <w:rPr>
          <w:rFonts w:ascii="Calibri" w:hAnsi="Calibri"/>
        </w:rPr>
      </w:pPr>
    </w:p>
    <w:p w14:paraId="501C4E05" w14:textId="429CE944" w:rsidR="0090018A" w:rsidRDefault="0090018A" w:rsidP="00320EA8">
      <w:pPr>
        <w:rPr>
          <w:rFonts w:ascii="Calibri" w:hAnsi="Calibri"/>
        </w:rPr>
      </w:pPr>
      <w:r>
        <w:rPr>
          <w:rFonts w:ascii="Calibri" w:hAnsi="Calibri"/>
        </w:rPr>
        <w:t>Actual against budget</w:t>
      </w:r>
    </w:p>
    <w:p w14:paraId="18ADB5EA" w14:textId="4E9DE28D" w:rsidR="0090018A" w:rsidRDefault="0090018A" w:rsidP="00320EA8">
      <w:pPr>
        <w:rPr>
          <w:rFonts w:ascii="Calibri" w:hAnsi="Calibri"/>
        </w:rPr>
      </w:pPr>
    </w:p>
    <w:tbl>
      <w:tblPr>
        <w:tblW w:w="69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0"/>
        <w:gridCol w:w="1300"/>
        <w:gridCol w:w="580"/>
        <w:gridCol w:w="979"/>
        <w:gridCol w:w="960"/>
        <w:gridCol w:w="980"/>
      </w:tblGrid>
      <w:tr w:rsidR="00BE66F5" w14:paraId="0348116C" w14:textId="60713C57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25B85F5" w14:textId="77777777" w:rsidR="00BE66F5" w:rsidRDefault="00BE66F5" w:rsidP="00BE66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  <w:t>BUDGET/ACTUAL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2EF4BA" w14:textId="77777777" w:rsidR="00BE66F5" w:rsidRDefault="00BE66F5" w:rsidP="00BE66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8DB73C8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15F5C1F6" w14:textId="77777777" w:rsidR="00BE66F5" w:rsidRDefault="00BE66F5" w:rsidP="00BE66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  <w:t>BUDGET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1EA90D" w14:textId="77777777" w:rsidR="00BE66F5" w:rsidRDefault="00BE66F5" w:rsidP="00BE66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  <w:t>ACTUAL</w:t>
            </w:r>
          </w:p>
        </w:tc>
        <w:tc>
          <w:tcPr>
            <w:tcW w:w="980" w:type="dxa"/>
          </w:tcPr>
          <w:p w14:paraId="7324BE34" w14:textId="4210197D" w:rsidR="00BE66F5" w:rsidRDefault="00BE66F5" w:rsidP="00BE66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u w:val="single"/>
              </w:rPr>
              <w:t>2022/23</w:t>
            </w:r>
          </w:p>
        </w:tc>
      </w:tr>
      <w:tr w:rsidR="00BE66F5" w14:paraId="6E6603DB" w14:textId="63A1C09B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ED10A76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Precept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8B53D8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C222421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04D0DEC8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FF5B7F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3400.00</w:t>
            </w:r>
          </w:p>
        </w:tc>
        <w:tc>
          <w:tcPr>
            <w:tcW w:w="980" w:type="dxa"/>
            <w:vAlign w:val="bottom"/>
          </w:tcPr>
          <w:p w14:paraId="4F66F3EB" w14:textId="58A4EEBA" w:rsidR="00976837" w:rsidRDefault="00976837" w:rsidP="0097683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3910</w:t>
            </w:r>
          </w:p>
        </w:tc>
      </w:tr>
      <w:tr w:rsidR="00BE66F5" w14:paraId="40FA1F9F" w14:textId="3BA850A5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AAED7E7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Ndp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9D8FC4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4A37592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DE22CBD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DB5288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0" w:type="dxa"/>
            <w:vAlign w:val="bottom"/>
          </w:tcPr>
          <w:p w14:paraId="432A8E5A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421ED182" w14:textId="52A3E651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69BE609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Interest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D4C7DA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1171205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3D1B1366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3F1C4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0" w:type="dxa"/>
            <w:vAlign w:val="bottom"/>
          </w:tcPr>
          <w:p w14:paraId="74C7802C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6A722A8A" w14:textId="248D1484" w:rsidTr="00BE66F5">
        <w:trPr>
          <w:trHeight w:val="315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35831E2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TOTAL INCOME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E73C8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2232223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58E15DDF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DB26F3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3400.00</w:t>
            </w:r>
          </w:p>
        </w:tc>
        <w:tc>
          <w:tcPr>
            <w:tcW w:w="980" w:type="dxa"/>
            <w:vAlign w:val="bottom"/>
          </w:tcPr>
          <w:p w14:paraId="5358E198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3BD92F2F" w14:textId="13D375AA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8D6F069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D1C4C9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0516D7D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4EE1F647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B1DF87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vAlign w:val="bottom"/>
          </w:tcPr>
          <w:p w14:paraId="3255AE62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</w:tr>
      <w:tr w:rsidR="00BE66F5" w14:paraId="142BD3E7" w14:textId="1C0FC536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5F4028E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Salary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12CB51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FD25FF6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44B85122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0D6D6D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1918.13</w:t>
            </w:r>
          </w:p>
        </w:tc>
        <w:tc>
          <w:tcPr>
            <w:tcW w:w="980" w:type="dxa"/>
            <w:vAlign w:val="bottom"/>
          </w:tcPr>
          <w:p w14:paraId="240D79C4" w14:textId="4DB892BF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2520.00</w:t>
            </w:r>
          </w:p>
        </w:tc>
      </w:tr>
      <w:tr w:rsidR="00BE66F5" w14:paraId="16051684" w14:textId="3405232E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06D0E92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Paye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D4E616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1DE7955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EE19528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24134C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951.94</w:t>
            </w:r>
          </w:p>
        </w:tc>
        <w:tc>
          <w:tcPr>
            <w:tcW w:w="980" w:type="dxa"/>
            <w:vAlign w:val="bottom"/>
          </w:tcPr>
          <w:p w14:paraId="4423606C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59B80424" w14:textId="1C36D85E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C3D7981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6B2281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B34DAF3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65C08ADF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9C6AC0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102.63</w:t>
            </w:r>
          </w:p>
        </w:tc>
        <w:tc>
          <w:tcPr>
            <w:tcW w:w="980" w:type="dxa"/>
            <w:vAlign w:val="bottom"/>
          </w:tcPr>
          <w:p w14:paraId="7F174C69" w14:textId="3CE28A1F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120.00</w:t>
            </w:r>
          </w:p>
        </w:tc>
      </w:tr>
      <w:tr w:rsidR="00BE66F5" w14:paraId="4B2A20F5" w14:textId="3BDB562D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383C25B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payroll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C3D866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EA0DC08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2C261B70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F76D54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188.40</w:t>
            </w:r>
          </w:p>
        </w:tc>
        <w:tc>
          <w:tcPr>
            <w:tcW w:w="980" w:type="dxa"/>
            <w:vAlign w:val="bottom"/>
          </w:tcPr>
          <w:p w14:paraId="6885C3E7" w14:textId="59D98DD8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95.00</w:t>
            </w:r>
          </w:p>
        </w:tc>
      </w:tr>
      <w:tr w:rsidR="00BE66F5" w14:paraId="1A12AD86" w14:textId="6EB960AA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A3F30FF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website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475FE2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0329039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5ED3C5C7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5752DC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62.39</w:t>
            </w:r>
          </w:p>
        </w:tc>
        <w:tc>
          <w:tcPr>
            <w:tcW w:w="980" w:type="dxa"/>
            <w:vAlign w:val="bottom"/>
          </w:tcPr>
          <w:p w14:paraId="58BE3B3D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558B382D" w14:textId="14F37924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9979ADC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bus shelter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1CD811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AF8505A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132F4D5D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B792E6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100.00</w:t>
            </w:r>
          </w:p>
        </w:tc>
        <w:tc>
          <w:tcPr>
            <w:tcW w:w="980" w:type="dxa"/>
            <w:vAlign w:val="bottom"/>
          </w:tcPr>
          <w:p w14:paraId="5B7B15B8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704B5DD4" w14:textId="1BFD242A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8F70025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insurance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CD7791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4B427B9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3E64E77B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113C84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171.30</w:t>
            </w:r>
          </w:p>
        </w:tc>
        <w:tc>
          <w:tcPr>
            <w:tcW w:w="980" w:type="dxa"/>
            <w:vAlign w:val="bottom"/>
          </w:tcPr>
          <w:p w14:paraId="59611D72" w14:textId="0A23755C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180.00</w:t>
            </w:r>
          </w:p>
        </w:tc>
      </w:tr>
      <w:tr w:rsidR="00BE66F5" w14:paraId="13DD3659" w14:textId="7DB39579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165B91F8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admin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FB85A0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868D6B9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29025312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39A78A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401.92</w:t>
            </w:r>
          </w:p>
        </w:tc>
        <w:tc>
          <w:tcPr>
            <w:tcW w:w="980" w:type="dxa"/>
            <w:vAlign w:val="bottom"/>
          </w:tcPr>
          <w:p w14:paraId="6D7A34D8" w14:textId="0D59EE64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500.00</w:t>
            </w:r>
          </w:p>
        </w:tc>
      </w:tr>
      <w:tr w:rsidR="00BE66F5" w14:paraId="4D11985F" w14:textId="044A4646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87AA650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4B0476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552F697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4ACAC450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DA1983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80" w:type="dxa"/>
            <w:vAlign w:val="bottom"/>
          </w:tcPr>
          <w:p w14:paraId="30768C06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01709248" w14:textId="4EE69C8B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70F4FED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audit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7A01A6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020A79D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2FCB26ED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A1135D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48.00</w:t>
            </w:r>
          </w:p>
        </w:tc>
        <w:tc>
          <w:tcPr>
            <w:tcW w:w="980" w:type="dxa"/>
            <w:vAlign w:val="bottom"/>
          </w:tcPr>
          <w:p w14:paraId="00105C96" w14:textId="4E1B2CFF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150.00</w:t>
            </w:r>
          </w:p>
        </w:tc>
      </w:tr>
      <w:tr w:rsidR="00BE66F5" w14:paraId="65043034" w14:textId="0EBCA30A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56A8902C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venue hire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AFD4C9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DA7F519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F72694A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3E3856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222.00</w:t>
            </w:r>
          </w:p>
        </w:tc>
        <w:tc>
          <w:tcPr>
            <w:tcW w:w="980" w:type="dxa"/>
            <w:vAlign w:val="bottom"/>
          </w:tcPr>
          <w:p w14:paraId="75C7611E" w14:textId="039A1519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200.00</w:t>
            </w:r>
          </w:p>
        </w:tc>
      </w:tr>
      <w:tr w:rsidR="00BE66F5" w14:paraId="7812C0A8" w14:textId="7CE5A304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6CBA297B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training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D657C8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1B8634A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59C5EB78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E72F6A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80.00</w:t>
            </w:r>
          </w:p>
        </w:tc>
        <w:tc>
          <w:tcPr>
            <w:tcW w:w="980" w:type="dxa"/>
            <w:vAlign w:val="bottom"/>
          </w:tcPr>
          <w:p w14:paraId="10ABC678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E66F5" w14:paraId="5BF5B0B3" w14:textId="28E9A05E" w:rsidTr="00BE66F5">
        <w:trPr>
          <w:trHeight w:val="315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0275F45B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TOTAL EXPENDITURE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2BFC56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2246BD0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A48F794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4EF40E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4246.71</w:t>
            </w:r>
          </w:p>
        </w:tc>
        <w:tc>
          <w:tcPr>
            <w:tcW w:w="980" w:type="dxa"/>
            <w:vAlign w:val="bottom"/>
          </w:tcPr>
          <w:p w14:paraId="25BA0786" w14:textId="4928071F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3765.00</w:t>
            </w:r>
          </w:p>
        </w:tc>
      </w:tr>
      <w:tr w:rsidR="00BE66F5" w14:paraId="7DDCC6A2" w14:textId="6CBF5D32" w:rsidTr="00BE66F5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7B88A747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SURPLUS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865058" w14:textId="77777777" w:rsidR="00BE66F5" w:rsidRDefault="00BE66F5" w:rsidP="00BE66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 reserves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7D227FD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54550C1F" w14:textId="77777777" w:rsidR="00BE66F5" w:rsidRDefault="00BE66F5" w:rsidP="00BE66F5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BEDACD" w14:textId="77777777" w:rsidR="00BE66F5" w:rsidRDefault="00BE66F5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-846.71</w:t>
            </w:r>
          </w:p>
        </w:tc>
        <w:tc>
          <w:tcPr>
            <w:tcW w:w="980" w:type="dxa"/>
          </w:tcPr>
          <w:p w14:paraId="046725E1" w14:textId="10331A48" w:rsidR="00BE66F5" w:rsidRDefault="00976837" w:rsidP="00BE66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145</w:t>
            </w:r>
          </w:p>
        </w:tc>
      </w:tr>
    </w:tbl>
    <w:p w14:paraId="1A090E8C" w14:textId="77777777" w:rsidR="0090018A" w:rsidRDefault="0090018A" w:rsidP="00320EA8">
      <w:pPr>
        <w:rPr>
          <w:rFonts w:ascii="Calibri" w:hAnsi="Calibri"/>
        </w:rPr>
      </w:pPr>
    </w:p>
    <w:p w14:paraId="731A2080" w14:textId="45F2C8AE" w:rsidR="0090018A" w:rsidRDefault="0090018A" w:rsidP="00320EA8">
      <w:pPr>
        <w:rPr>
          <w:rFonts w:ascii="Calibri" w:hAnsi="Calibri"/>
        </w:rPr>
      </w:pPr>
      <w:r>
        <w:rPr>
          <w:rFonts w:ascii="Calibri" w:hAnsi="Calibri"/>
        </w:rPr>
        <w:t>Council to note that there is an overspend of £846.71</w:t>
      </w:r>
      <w:r w:rsidR="00976837">
        <w:rPr>
          <w:rFonts w:ascii="Calibri" w:hAnsi="Calibri"/>
        </w:rPr>
        <w:t xml:space="preserve"> against </w:t>
      </w:r>
      <w:proofErr w:type="gramStart"/>
      <w:r w:rsidR="00976837">
        <w:rPr>
          <w:rFonts w:ascii="Calibri" w:hAnsi="Calibri"/>
        </w:rPr>
        <w:t xml:space="preserve">income </w:t>
      </w:r>
      <w:r>
        <w:rPr>
          <w:rFonts w:ascii="Calibri" w:hAnsi="Calibri"/>
        </w:rPr>
        <w:t>:</w:t>
      </w:r>
      <w:proofErr w:type="gramEnd"/>
      <w:r>
        <w:rPr>
          <w:rFonts w:ascii="Calibri" w:hAnsi="Calibri"/>
        </w:rPr>
        <w:t xml:space="preserve"> this is mainly down to </w:t>
      </w:r>
    </w:p>
    <w:p w14:paraId="5F7F66B4" w14:textId="2DB5B1EC" w:rsidR="000136ED" w:rsidRDefault="000136ED" w:rsidP="000136ED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/>
        </w:rPr>
        <w:t xml:space="preserve">Venue </w:t>
      </w:r>
      <w:proofErr w:type="gramStart"/>
      <w:r>
        <w:rPr>
          <w:rFonts w:ascii="Calibri" w:hAnsi="Calibri"/>
        </w:rPr>
        <w:t>hire</w:t>
      </w:r>
      <w:proofErr w:type="gramEnd"/>
      <w:r>
        <w:rPr>
          <w:rFonts w:ascii="Calibri" w:hAnsi="Calibri"/>
        </w:rPr>
        <w:t xml:space="preserve"> costs, training costs and £</w:t>
      </w:r>
      <w:r>
        <w:rPr>
          <w:rFonts w:ascii="Calibri" w:hAnsi="Calibri" w:cs="Calibri"/>
          <w:color w:val="000000"/>
          <w:sz w:val="22"/>
          <w:szCs w:val="22"/>
        </w:rPr>
        <w:t>472.54 PAYE costs paid in 2021/22 rather than 20/21</w:t>
      </w:r>
    </w:p>
    <w:p w14:paraId="2E778792" w14:textId="3A98C7E7" w:rsidR="00BE66F5" w:rsidRDefault="00BE66F5" w:rsidP="000136ED">
      <w:pPr>
        <w:rPr>
          <w:rFonts w:ascii="Calibri" w:hAnsi="Calibri" w:cs="Calibri"/>
          <w:color w:val="000000"/>
          <w:sz w:val="22"/>
          <w:szCs w:val="22"/>
        </w:rPr>
      </w:pPr>
    </w:p>
    <w:p w14:paraId="1239B6EC" w14:textId="59A056F2" w:rsidR="00BE66F5" w:rsidRDefault="00BE66F5" w:rsidP="000136ED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There is no grant or community event budget provided for Queens Jubilee celebrations</w:t>
      </w:r>
      <w:r w:rsidR="00976837">
        <w:rPr>
          <w:rFonts w:ascii="Calibri" w:hAnsi="Calibri" w:cs="Calibri"/>
          <w:color w:val="000000"/>
          <w:sz w:val="22"/>
          <w:szCs w:val="22"/>
        </w:rPr>
        <w:t xml:space="preserve"> provided for 2022/23</w:t>
      </w:r>
    </w:p>
    <w:p w14:paraId="7734724E" w14:textId="77777777" w:rsidR="00976837" w:rsidRDefault="00976837" w:rsidP="000136ED">
      <w:pPr>
        <w:rPr>
          <w:rFonts w:ascii="Calibri" w:hAnsi="Calibri" w:cs="Calibri"/>
          <w:color w:val="000000"/>
          <w:sz w:val="22"/>
          <w:szCs w:val="22"/>
        </w:rPr>
      </w:pPr>
    </w:p>
    <w:p w14:paraId="3B81A472" w14:textId="330312A1" w:rsidR="000136ED" w:rsidRDefault="000136ED" w:rsidP="000136ED">
      <w:pPr>
        <w:rPr>
          <w:rFonts w:ascii="Calibri" w:hAnsi="Calibri" w:cs="Calibri"/>
          <w:color w:val="000000"/>
          <w:sz w:val="22"/>
          <w:szCs w:val="22"/>
        </w:rPr>
      </w:pPr>
    </w:p>
    <w:p w14:paraId="4417D500" w14:textId="68B7764C" w:rsidR="0090018A" w:rsidRDefault="0090018A" w:rsidP="00320EA8">
      <w:pPr>
        <w:rPr>
          <w:rFonts w:ascii="Calibri" w:hAnsi="Calibri"/>
        </w:rPr>
      </w:pPr>
    </w:p>
    <w:p w14:paraId="4FCBC9E0" w14:textId="580C6499" w:rsidR="0090018A" w:rsidRDefault="0090018A" w:rsidP="00320EA8">
      <w:pPr>
        <w:rPr>
          <w:rFonts w:ascii="Calibri" w:hAnsi="Calibri"/>
        </w:rPr>
      </w:pPr>
    </w:p>
    <w:p w14:paraId="6E7C33B2" w14:textId="2DD82602" w:rsidR="0090018A" w:rsidRDefault="0090018A" w:rsidP="00320EA8">
      <w:pPr>
        <w:rPr>
          <w:rFonts w:ascii="Calibri" w:hAnsi="Calibri"/>
        </w:rPr>
      </w:pPr>
    </w:p>
    <w:p w14:paraId="5836D565" w14:textId="4AA56626" w:rsidR="0090018A" w:rsidRDefault="0090018A" w:rsidP="00320EA8">
      <w:pPr>
        <w:rPr>
          <w:rFonts w:ascii="Calibri" w:hAnsi="Calibri"/>
        </w:rPr>
      </w:pPr>
    </w:p>
    <w:p w14:paraId="464C8D35" w14:textId="77777777" w:rsidR="0090018A" w:rsidRPr="00320EA8" w:rsidRDefault="0090018A" w:rsidP="00320EA8">
      <w:pPr>
        <w:rPr>
          <w:rFonts w:ascii="Calibri" w:hAnsi="Calibri"/>
        </w:rPr>
      </w:pPr>
    </w:p>
    <w:sectPr w:rsidR="0090018A" w:rsidRPr="00320EA8" w:rsidSect="00105A73">
      <w:footerReference w:type="default" r:id="rId8"/>
      <w:pgSz w:w="11906" w:h="16838"/>
      <w:pgMar w:top="284" w:right="991" w:bottom="426" w:left="1418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76675" w14:textId="77777777" w:rsidR="00105A73" w:rsidRDefault="00105A73" w:rsidP="00105A73">
      <w:r>
        <w:separator/>
      </w:r>
    </w:p>
  </w:endnote>
  <w:endnote w:type="continuationSeparator" w:id="0">
    <w:p w14:paraId="41393165" w14:textId="77777777" w:rsidR="00105A73" w:rsidRDefault="00105A73" w:rsidP="00105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Bold">
    <w:altName w:val="Calibri"/>
    <w:panose1 w:val="00000000000000000000"/>
    <w:charset w:val="00"/>
    <w:family w:val="auto"/>
    <w:notTrueType/>
    <w:pitch w:val="variable"/>
    <w:sig w:usb0="A00002FF" w:usb1="40000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GaramondPro-Bold">
    <w:altName w:val="Adobe Garamond Pro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E7B6E" w14:textId="324A5010" w:rsidR="00AA705D" w:rsidRDefault="00AA705D" w:rsidP="00AA705D">
    <w:pPr>
      <w:pStyle w:val="Footer"/>
      <w:jc w:val="center"/>
    </w:pPr>
    <w:r w:rsidRPr="00AA705D">
      <w:t>https://twigworthparishcouncil.wordpress.com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02855" w14:textId="77777777" w:rsidR="00105A73" w:rsidRDefault="00105A73" w:rsidP="00105A73">
      <w:r>
        <w:separator/>
      </w:r>
    </w:p>
  </w:footnote>
  <w:footnote w:type="continuationSeparator" w:id="0">
    <w:p w14:paraId="366C895C" w14:textId="77777777" w:rsidR="00105A73" w:rsidRDefault="00105A73" w:rsidP="00105A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54FA8"/>
    <w:multiLevelType w:val="hybridMultilevel"/>
    <w:tmpl w:val="91B2C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66C6E"/>
    <w:multiLevelType w:val="hybridMultilevel"/>
    <w:tmpl w:val="25187486"/>
    <w:lvl w:ilvl="0" w:tplc="080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2" w15:restartNumberingAfterBreak="0">
    <w:nsid w:val="08C22843"/>
    <w:multiLevelType w:val="hybridMultilevel"/>
    <w:tmpl w:val="B656A504"/>
    <w:lvl w:ilvl="0" w:tplc="971ED398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5E030E"/>
    <w:multiLevelType w:val="hybridMultilevel"/>
    <w:tmpl w:val="59E2B3B4"/>
    <w:lvl w:ilvl="0" w:tplc="41584B0C">
      <w:start w:val="1"/>
      <w:numFmt w:val="decimal"/>
      <w:pStyle w:val="Head1"/>
      <w:lvlText w:val="%1"/>
      <w:lvlJc w:val="left"/>
      <w:pPr>
        <w:tabs>
          <w:tab w:val="num" w:pos="862"/>
        </w:tabs>
        <w:ind w:left="862" w:hanging="720"/>
      </w:pPr>
      <w:rPr>
        <w:rFonts w:ascii="Arial Bold" w:hAnsi="Arial Bold" w:hint="default"/>
        <w:b/>
        <w:i w:val="0"/>
      </w:rPr>
    </w:lvl>
    <w:lvl w:ilvl="1" w:tplc="3B5A4A70">
      <w:start w:val="1"/>
      <w:numFmt w:val="lowerRoman"/>
      <w:lvlText w:val="%2."/>
      <w:lvlJc w:val="left"/>
      <w:pPr>
        <w:tabs>
          <w:tab w:val="num" w:pos="1477"/>
        </w:tabs>
        <w:ind w:left="1440" w:hanging="360"/>
      </w:pPr>
      <w:rPr>
        <w:rFonts w:hint="default"/>
        <w:b w:val="0"/>
        <w:i w:val="0"/>
        <w:sz w:val="20"/>
        <w:szCs w:val="20"/>
      </w:rPr>
    </w:lvl>
    <w:lvl w:ilvl="2" w:tplc="CD98B718">
      <w:start w:val="1"/>
      <w:numFmt w:val="lowerLetter"/>
      <w:lvlText w:val="%3"/>
      <w:lvlJc w:val="left"/>
      <w:pPr>
        <w:tabs>
          <w:tab w:val="num" w:pos="2547"/>
        </w:tabs>
        <w:ind w:left="2547" w:hanging="567"/>
      </w:pPr>
      <w:rPr>
        <w:rFonts w:hint="default"/>
        <w:b/>
        <w:i w:val="0"/>
      </w:rPr>
    </w:lvl>
    <w:lvl w:ilvl="3" w:tplc="3B5A4A70">
      <w:start w:val="1"/>
      <w:numFmt w:val="lowerRoman"/>
      <w:lvlText w:val="%4."/>
      <w:lvlJc w:val="left"/>
      <w:pPr>
        <w:tabs>
          <w:tab w:val="num" w:pos="2917"/>
        </w:tabs>
        <w:ind w:left="2880" w:hanging="360"/>
      </w:pPr>
      <w:rPr>
        <w:rFonts w:hint="default"/>
        <w:b w:val="0"/>
        <w:i w:val="0"/>
        <w:sz w:val="20"/>
        <w:szCs w:val="20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377679"/>
    <w:multiLevelType w:val="hybridMultilevel"/>
    <w:tmpl w:val="5D0E5B82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0C805BA"/>
    <w:multiLevelType w:val="hybridMultilevel"/>
    <w:tmpl w:val="E654D876"/>
    <w:lvl w:ilvl="0" w:tplc="08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4CA415B"/>
    <w:multiLevelType w:val="hybridMultilevel"/>
    <w:tmpl w:val="0CB0307A"/>
    <w:lvl w:ilvl="0" w:tplc="971ED398">
      <w:start w:val="1"/>
      <w:numFmt w:val="lowerLetter"/>
      <w:lvlText w:val="%1."/>
      <w:lvlJc w:val="left"/>
      <w:pPr>
        <w:ind w:left="644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9D6FE3"/>
    <w:multiLevelType w:val="hybridMultilevel"/>
    <w:tmpl w:val="381CF188"/>
    <w:lvl w:ilvl="0" w:tplc="9BE29AAC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0C43FA"/>
    <w:multiLevelType w:val="hybridMultilevel"/>
    <w:tmpl w:val="37261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5C2954"/>
    <w:multiLevelType w:val="hybridMultilevel"/>
    <w:tmpl w:val="4E9AE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D22EE"/>
    <w:multiLevelType w:val="hybridMultilevel"/>
    <w:tmpl w:val="DF5A1EEA"/>
    <w:lvl w:ilvl="0" w:tplc="E0A2387A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511FD"/>
    <w:multiLevelType w:val="hybridMultilevel"/>
    <w:tmpl w:val="DD22EF7E"/>
    <w:lvl w:ilvl="0" w:tplc="971ED398">
      <w:start w:val="1"/>
      <w:numFmt w:val="lowerLetter"/>
      <w:lvlText w:val="%1."/>
      <w:lvlJc w:val="left"/>
      <w:pPr>
        <w:ind w:left="1070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2358" w:hanging="360"/>
      </w:pPr>
    </w:lvl>
    <w:lvl w:ilvl="2" w:tplc="0809001B" w:tentative="1">
      <w:start w:val="1"/>
      <w:numFmt w:val="lowerRoman"/>
      <w:lvlText w:val="%3."/>
      <w:lvlJc w:val="right"/>
      <w:pPr>
        <w:ind w:left="3078" w:hanging="180"/>
      </w:pPr>
    </w:lvl>
    <w:lvl w:ilvl="3" w:tplc="0809000F" w:tentative="1">
      <w:start w:val="1"/>
      <w:numFmt w:val="decimal"/>
      <w:lvlText w:val="%4."/>
      <w:lvlJc w:val="left"/>
      <w:pPr>
        <w:ind w:left="3798" w:hanging="360"/>
      </w:pPr>
    </w:lvl>
    <w:lvl w:ilvl="4" w:tplc="08090019" w:tentative="1">
      <w:start w:val="1"/>
      <w:numFmt w:val="lowerLetter"/>
      <w:lvlText w:val="%5."/>
      <w:lvlJc w:val="left"/>
      <w:pPr>
        <w:ind w:left="4518" w:hanging="360"/>
      </w:pPr>
    </w:lvl>
    <w:lvl w:ilvl="5" w:tplc="0809001B" w:tentative="1">
      <w:start w:val="1"/>
      <w:numFmt w:val="lowerRoman"/>
      <w:lvlText w:val="%6."/>
      <w:lvlJc w:val="right"/>
      <w:pPr>
        <w:ind w:left="5238" w:hanging="180"/>
      </w:pPr>
    </w:lvl>
    <w:lvl w:ilvl="6" w:tplc="0809000F" w:tentative="1">
      <w:start w:val="1"/>
      <w:numFmt w:val="decimal"/>
      <w:lvlText w:val="%7."/>
      <w:lvlJc w:val="left"/>
      <w:pPr>
        <w:ind w:left="5958" w:hanging="360"/>
      </w:pPr>
    </w:lvl>
    <w:lvl w:ilvl="7" w:tplc="08090019" w:tentative="1">
      <w:start w:val="1"/>
      <w:numFmt w:val="lowerLetter"/>
      <w:lvlText w:val="%8."/>
      <w:lvlJc w:val="left"/>
      <w:pPr>
        <w:ind w:left="6678" w:hanging="360"/>
      </w:pPr>
    </w:lvl>
    <w:lvl w:ilvl="8" w:tplc="0809001B" w:tentative="1">
      <w:start w:val="1"/>
      <w:numFmt w:val="lowerRoman"/>
      <w:lvlText w:val="%9."/>
      <w:lvlJc w:val="right"/>
      <w:pPr>
        <w:ind w:left="7398" w:hanging="180"/>
      </w:pPr>
    </w:lvl>
  </w:abstractNum>
  <w:abstractNum w:abstractNumId="12" w15:restartNumberingAfterBreak="0">
    <w:nsid w:val="1E955FA0"/>
    <w:multiLevelType w:val="hybridMultilevel"/>
    <w:tmpl w:val="79343268"/>
    <w:lvl w:ilvl="0" w:tplc="971ED398">
      <w:start w:val="1"/>
      <w:numFmt w:val="lowerLetter"/>
      <w:lvlText w:val="%1."/>
      <w:lvlJc w:val="left"/>
      <w:pPr>
        <w:ind w:left="1004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11438EF"/>
    <w:multiLevelType w:val="hybridMultilevel"/>
    <w:tmpl w:val="55643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0A62FE"/>
    <w:multiLevelType w:val="hybridMultilevel"/>
    <w:tmpl w:val="C3D419E2"/>
    <w:lvl w:ilvl="0" w:tplc="72B05664">
      <w:start w:val="9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3CA2DB8"/>
    <w:multiLevelType w:val="hybridMultilevel"/>
    <w:tmpl w:val="3CDC1E68"/>
    <w:lvl w:ilvl="0" w:tplc="C5562DE8">
      <w:start w:val="1"/>
      <w:numFmt w:val="decimal"/>
      <w:pStyle w:val="Heading21"/>
      <w:lvlText w:val="%1."/>
      <w:lvlJc w:val="left"/>
      <w:pPr>
        <w:tabs>
          <w:tab w:val="num" w:pos="851"/>
        </w:tabs>
        <w:ind w:left="851" w:hanging="851"/>
      </w:pPr>
      <w:rPr>
        <w:rFonts w:ascii="Calibri" w:hAnsi="Calibri" w:cs="Calibri" w:hint="default"/>
        <w:i w:val="0"/>
        <w:sz w:val="4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E71F6B"/>
    <w:multiLevelType w:val="hybridMultilevel"/>
    <w:tmpl w:val="FDCE5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DC5711"/>
    <w:multiLevelType w:val="hybridMultilevel"/>
    <w:tmpl w:val="47BC81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754FDE"/>
    <w:multiLevelType w:val="hybridMultilevel"/>
    <w:tmpl w:val="8CEA6A96"/>
    <w:lvl w:ilvl="0" w:tplc="C3344E40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4C70F9"/>
    <w:multiLevelType w:val="hybridMultilevel"/>
    <w:tmpl w:val="4EEE988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3A12C6"/>
    <w:multiLevelType w:val="hybridMultilevel"/>
    <w:tmpl w:val="CE16C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0012B2"/>
    <w:multiLevelType w:val="hybridMultilevel"/>
    <w:tmpl w:val="92A08B9A"/>
    <w:lvl w:ilvl="0" w:tplc="D924C1F6">
      <w:start w:val="19"/>
      <w:numFmt w:val="decimal"/>
      <w:lvlText w:val="%1."/>
      <w:lvlJc w:val="left"/>
      <w:pPr>
        <w:ind w:left="1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10" w:hanging="360"/>
      </w:pPr>
    </w:lvl>
    <w:lvl w:ilvl="2" w:tplc="0809001B" w:tentative="1">
      <w:start w:val="1"/>
      <w:numFmt w:val="lowerRoman"/>
      <w:lvlText w:val="%3."/>
      <w:lvlJc w:val="right"/>
      <w:pPr>
        <w:ind w:left="3230" w:hanging="180"/>
      </w:pPr>
    </w:lvl>
    <w:lvl w:ilvl="3" w:tplc="0809000F" w:tentative="1">
      <w:start w:val="1"/>
      <w:numFmt w:val="decimal"/>
      <w:lvlText w:val="%4."/>
      <w:lvlJc w:val="left"/>
      <w:pPr>
        <w:ind w:left="3950" w:hanging="360"/>
      </w:pPr>
    </w:lvl>
    <w:lvl w:ilvl="4" w:tplc="08090019" w:tentative="1">
      <w:start w:val="1"/>
      <w:numFmt w:val="lowerLetter"/>
      <w:lvlText w:val="%5."/>
      <w:lvlJc w:val="left"/>
      <w:pPr>
        <w:ind w:left="4670" w:hanging="360"/>
      </w:pPr>
    </w:lvl>
    <w:lvl w:ilvl="5" w:tplc="0809001B" w:tentative="1">
      <w:start w:val="1"/>
      <w:numFmt w:val="lowerRoman"/>
      <w:lvlText w:val="%6."/>
      <w:lvlJc w:val="right"/>
      <w:pPr>
        <w:ind w:left="5390" w:hanging="180"/>
      </w:pPr>
    </w:lvl>
    <w:lvl w:ilvl="6" w:tplc="0809000F" w:tentative="1">
      <w:start w:val="1"/>
      <w:numFmt w:val="decimal"/>
      <w:lvlText w:val="%7."/>
      <w:lvlJc w:val="left"/>
      <w:pPr>
        <w:ind w:left="6110" w:hanging="360"/>
      </w:pPr>
    </w:lvl>
    <w:lvl w:ilvl="7" w:tplc="08090019" w:tentative="1">
      <w:start w:val="1"/>
      <w:numFmt w:val="lowerLetter"/>
      <w:lvlText w:val="%8."/>
      <w:lvlJc w:val="left"/>
      <w:pPr>
        <w:ind w:left="6830" w:hanging="360"/>
      </w:pPr>
    </w:lvl>
    <w:lvl w:ilvl="8" w:tplc="080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2" w15:restartNumberingAfterBreak="0">
    <w:nsid w:val="35897F38"/>
    <w:multiLevelType w:val="hybridMultilevel"/>
    <w:tmpl w:val="A8542A5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3A046FAE"/>
    <w:multiLevelType w:val="hybridMultilevel"/>
    <w:tmpl w:val="8B721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F87B08"/>
    <w:multiLevelType w:val="hybridMultilevel"/>
    <w:tmpl w:val="71BA5C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971C21"/>
    <w:multiLevelType w:val="hybridMultilevel"/>
    <w:tmpl w:val="4E9AE16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2771991"/>
    <w:multiLevelType w:val="hybridMultilevel"/>
    <w:tmpl w:val="1460F8E6"/>
    <w:lvl w:ilvl="0" w:tplc="971ED398">
      <w:start w:val="1"/>
      <w:numFmt w:val="lowerLetter"/>
      <w:lvlText w:val="%1."/>
      <w:lvlJc w:val="left"/>
      <w:pPr>
        <w:ind w:left="1070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7" w15:restartNumberingAfterBreak="0">
    <w:nsid w:val="447C7CAA"/>
    <w:multiLevelType w:val="hybridMultilevel"/>
    <w:tmpl w:val="92F0924A"/>
    <w:lvl w:ilvl="0" w:tplc="971ED39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71D719A"/>
    <w:multiLevelType w:val="hybridMultilevel"/>
    <w:tmpl w:val="01C410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717E50"/>
    <w:multiLevelType w:val="hybridMultilevel"/>
    <w:tmpl w:val="2408CB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CA3446"/>
    <w:multiLevelType w:val="hybridMultilevel"/>
    <w:tmpl w:val="663CA99A"/>
    <w:lvl w:ilvl="0" w:tplc="DD7A1C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506E481C"/>
    <w:multiLevelType w:val="multilevel"/>
    <w:tmpl w:val="37B6973E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pStyle w:val="Level2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lowerLetter"/>
      <w:pStyle w:val="Level3"/>
      <w:lvlText w:val="(%3)"/>
      <w:lvlJc w:val="left"/>
      <w:pPr>
        <w:tabs>
          <w:tab w:val="num" w:pos="1803"/>
        </w:tabs>
        <w:ind w:left="1803" w:hanging="363"/>
      </w:pPr>
      <w:rPr>
        <w:rFonts w:cs="Times New Roman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651"/>
        </w:tabs>
        <w:ind w:left="2219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011"/>
        </w:tabs>
        <w:ind w:left="2723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731"/>
        </w:tabs>
        <w:ind w:left="3227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091"/>
        </w:tabs>
        <w:ind w:left="3731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811"/>
        </w:tabs>
        <w:ind w:left="4235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531"/>
        </w:tabs>
        <w:ind w:left="4811" w:hanging="1440"/>
      </w:pPr>
      <w:rPr>
        <w:rFonts w:cs="Times New Roman"/>
      </w:rPr>
    </w:lvl>
  </w:abstractNum>
  <w:abstractNum w:abstractNumId="32" w15:restartNumberingAfterBreak="0">
    <w:nsid w:val="520971A3"/>
    <w:multiLevelType w:val="hybridMultilevel"/>
    <w:tmpl w:val="7CB21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D01CD9"/>
    <w:multiLevelType w:val="hybridMultilevel"/>
    <w:tmpl w:val="47BC81FC"/>
    <w:lvl w:ilvl="0" w:tplc="E0A2387A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45219"/>
    <w:multiLevelType w:val="hybridMultilevel"/>
    <w:tmpl w:val="BC4E71BA"/>
    <w:lvl w:ilvl="0" w:tplc="08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5" w15:restartNumberingAfterBreak="0">
    <w:nsid w:val="5D7E673E"/>
    <w:multiLevelType w:val="hybridMultilevel"/>
    <w:tmpl w:val="AE14B3D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E51E66"/>
    <w:multiLevelType w:val="hybridMultilevel"/>
    <w:tmpl w:val="2796FA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42EBE"/>
    <w:multiLevelType w:val="hybridMultilevel"/>
    <w:tmpl w:val="2DC2B22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68AF3F45"/>
    <w:multiLevelType w:val="hybridMultilevel"/>
    <w:tmpl w:val="E0DE3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DF7C44"/>
    <w:multiLevelType w:val="hybridMultilevel"/>
    <w:tmpl w:val="3926F7E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6E841F20"/>
    <w:multiLevelType w:val="hybridMultilevel"/>
    <w:tmpl w:val="5742D592"/>
    <w:lvl w:ilvl="0" w:tplc="EC12150E">
      <w:start w:val="1"/>
      <w:numFmt w:val="decimal"/>
      <w:pStyle w:val="Heading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4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2CC257D6">
      <w:start w:val="1"/>
      <w:numFmt w:val="lowerLetter"/>
      <w:lvlText w:val="(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AA2486"/>
    <w:multiLevelType w:val="hybridMultilevel"/>
    <w:tmpl w:val="7AB4C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3E493A"/>
    <w:multiLevelType w:val="hybridMultilevel"/>
    <w:tmpl w:val="E828F0AC"/>
    <w:lvl w:ilvl="0" w:tplc="9BD2658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422181">
    <w:abstractNumId w:val="10"/>
  </w:num>
  <w:num w:numId="2" w16cid:durableId="2074963953">
    <w:abstractNumId w:val="12"/>
  </w:num>
  <w:num w:numId="3" w16cid:durableId="1129393339">
    <w:abstractNumId w:val="2"/>
  </w:num>
  <w:num w:numId="4" w16cid:durableId="196435178">
    <w:abstractNumId w:val="26"/>
  </w:num>
  <w:num w:numId="5" w16cid:durableId="1846751437">
    <w:abstractNumId w:val="11"/>
  </w:num>
  <w:num w:numId="6" w16cid:durableId="767430478">
    <w:abstractNumId w:val="40"/>
  </w:num>
  <w:num w:numId="7" w16cid:durableId="810295617">
    <w:abstractNumId w:val="3"/>
  </w:num>
  <w:num w:numId="8" w16cid:durableId="983585517">
    <w:abstractNumId w:val="15"/>
  </w:num>
  <w:num w:numId="9" w16cid:durableId="103396697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26346353">
    <w:abstractNumId w:val="6"/>
  </w:num>
  <w:num w:numId="11" w16cid:durableId="1050882128">
    <w:abstractNumId w:val="27"/>
  </w:num>
  <w:num w:numId="12" w16cid:durableId="416362129">
    <w:abstractNumId w:val="33"/>
  </w:num>
  <w:num w:numId="13" w16cid:durableId="51269385">
    <w:abstractNumId w:val="7"/>
  </w:num>
  <w:num w:numId="14" w16cid:durableId="558253135">
    <w:abstractNumId w:val="21"/>
  </w:num>
  <w:num w:numId="15" w16cid:durableId="2091149986">
    <w:abstractNumId w:val="35"/>
  </w:num>
  <w:num w:numId="16" w16cid:durableId="1684287323">
    <w:abstractNumId w:val="22"/>
  </w:num>
  <w:num w:numId="17" w16cid:durableId="454523979">
    <w:abstractNumId w:val="39"/>
  </w:num>
  <w:num w:numId="18" w16cid:durableId="1705787372">
    <w:abstractNumId w:val="37"/>
  </w:num>
  <w:num w:numId="19" w16cid:durableId="1423598770">
    <w:abstractNumId w:val="34"/>
  </w:num>
  <w:num w:numId="20" w16cid:durableId="188107928">
    <w:abstractNumId w:val="5"/>
  </w:num>
  <w:num w:numId="21" w16cid:durableId="1680696723">
    <w:abstractNumId w:val="4"/>
  </w:num>
  <w:num w:numId="22" w16cid:durableId="793866525">
    <w:abstractNumId w:val="1"/>
  </w:num>
  <w:num w:numId="23" w16cid:durableId="481047445">
    <w:abstractNumId w:val="17"/>
  </w:num>
  <w:num w:numId="24" w16cid:durableId="1255895778">
    <w:abstractNumId w:val="14"/>
  </w:num>
  <w:num w:numId="25" w16cid:durableId="1870753733">
    <w:abstractNumId w:val="42"/>
  </w:num>
  <w:num w:numId="26" w16cid:durableId="1268385283">
    <w:abstractNumId w:val="18"/>
  </w:num>
  <w:num w:numId="27" w16cid:durableId="39936544">
    <w:abstractNumId w:val="30"/>
  </w:num>
  <w:num w:numId="28" w16cid:durableId="444814052">
    <w:abstractNumId w:val="9"/>
  </w:num>
  <w:num w:numId="29" w16cid:durableId="1894154159">
    <w:abstractNumId w:val="36"/>
  </w:num>
  <w:num w:numId="30" w16cid:durableId="1144203590">
    <w:abstractNumId w:val="0"/>
  </w:num>
  <w:num w:numId="31" w16cid:durableId="1490900961">
    <w:abstractNumId w:val="19"/>
  </w:num>
  <w:num w:numId="32" w16cid:durableId="393430128">
    <w:abstractNumId w:val="23"/>
  </w:num>
  <w:num w:numId="33" w16cid:durableId="44524433">
    <w:abstractNumId w:val="20"/>
  </w:num>
  <w:num w:numId="34" w16cid:durableId="14314393">
    <w:abstractNumId w:val="29"/>
  </w:num>
  <w:num w:numId="35" w16cid:durableId="234827015">
    <w:abstractNumId w:val="25"/>
  </w:num>
  <w:num w:numId="36" w16cid:durableId="1562596908">
    <w:abstractNumId w:val="41"/>
  </w:num>
  <w:num w:numId="37" w16cid:durableId="1667629227">
    <w:abstractNumId w:val="16"/>
  </w:num>
  <w:num w:numId="38" w16cid:durableId="1349789975">
    <w:abstractNumId w:val="28"/>
  </w:num>
  <w:num w:numId="39" w16cid:durableId="2104446950">
    <w:abstractNumId w:val="13"/>
  </w:num>
  <w:num w:numId="40" w16cid:durableId="992371042">
    <w:abstractNumId w:val="24"/>
  </w:num>
  <w:num w:numId="41" w16cid:durableId="280040607">
    <w:abstractNumId w:val="8"/>
  </w:num>
  <w:num w:numId="42" w16cid:durableId="270165758">
    <w:abstractNumId w:val="32"/>
  </w:num>
  <w:num w:numId="43" w16cid:durableId="184905800">
    <w:abstractNumId w:val="3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519"/>
    <w:rsid w:val="000025B7"/>
    <w:rsid w:val="00007F24"/>
    <w:rsid w:val="000136ED"/>
    <w:rsid w:val="00031D35"/>
    <w:rsid w:val="00032801"/>
    <w:rsid w:val="000414B5"/>
    <w:rsid w:val="00051415"/>
    <w:rsid w:val="000542B5"/>
    <w:rsid w:val="00057E47"/>
    <w:rsid w:val="000601BF"/>
    <w:rsid w:val="00060DBB"/>
    <w:rsid w:val="00061778"/>
    <w:rsid w:val="00061A60"/>
    <w:rsid w:val="00076864"/>
    <w:rsid w:val="000A131E"/>
    <w:rsid w:val="000C04A5"/>
    <w:rsid w:val="000C127C"/>
    <w:rsid w:val="000C6656"/>
    <w:rsid w:val="000D73FB"/>
    <w:rsid w:val="000F22B4"/>
    <w:rsid w:val="000F338A"/>
    <w:rsid w:val="000F3E49"/>
    <w:rsid w:val="001050AD"/>
    <w:rsid w:val="00105A73"/>
    <w:rsid w:val="001065C1"/>
    <w:rsid w:val="00106BF2"/>
    <w:rsid w:val="00107709"/>
    <w:rsid w:val="00111FAD"/>
    <w:rsid w:val="0011338B"/>
    <w:rsid w:val="0011659A"/>
    <w:rsid w:val="0012636C"/>
    <w:rsid w:val="00133B51"/>
    <w:rsid w:val="001500F9"/>
    <w:rsid w:val="001563F2"/>
    <w:rsid w:val="001668A8"/>
    <w:rsid w:val="001679E7"/>
    <w:rsid w:val="001709D7"/>
    <w:rsid w:val="00170A25"/>
    <w:rsid w:val="001723C8"/>
    <w:rsid w:val="0017443B"/>
    <w:rsid w:val="001773A6"/>
    <w:rsid w:val="0018221E"/>
    <w:rsid w:val="001828DD"/>
    <w:rsid w:val="00186630"/>
    <w:rsid w:val="0019039E"/>
    <w:rsid w:val="00196200"/>
    <w:rsid w:val="001B3E5C"/>
    <w:rsid w:val="001C3743"/>
    <w:rsid w:val="001D4004"/>
    <w:rsid w:val="001E15E6"/>
    <w:rsid w:val="001E5951"/>
    <w:rsid w:val="001F5A06"/>
    <w:rsid w:val="001F7544"/>
    <w:rsid w:val="00200A9D"/>
    <w:rsid w:val="00201E56"/>
    <w:rsid w:val="00206511"/>
    <w:rsid w:val="00210FD2"/>
    <w:rsid w:val="00222CDD"/>
    <w:rsid w:val="00226975"/>
    <w:rsid w:val="00230C00"/>
    <w:rsid w:val="00250E91"/>
    <w:rsid w:val="0025537D"/>
    <w:rsid w:val="00271CEC"/>
    <w:rsid w:val="00273837"/>
    <w:rsid w:val="002754B2"/>
    <w:rsid w:val="00277DC8"/>
    <w:rsid w:val="002A0826"/>
    <w:rsid w:val="002A1DBD"/>
    <w:rsid w:val="002A2EBA"/>
    <w:rsid w:val="002B0DFD"/>
    <w:rsid w:val="002C07AB"/>
    <w:rsid w:val="002C0996"/>
    <w:rsid w:val="002C7BFE"/>
    <w:rsid w:val="002E46E2"/>
    <w:rsid w:val="002F03B3"/>
    <w:rsid w:val="002F0FED"/>
    <w:rsid w:val="002F4F9F"/>
    <w:rsid w:val="00310F65"/>
    <w:rsid w:val="00315BE3"/>
    <w:rsid w:val="00320EA8"/>
    <w:rsid w:val="003222BE"/>
    <w:rsid w:val="003237A9"/>
    <w:rsid w:val="00327200"/>
    <w:rsid w:val="00327DAE"/>
    <w:rsid w:val="00332B16"/>
    <w:rsid w:val="00362138"/>
    <w:rsid w:val="00380500"/>
    <w:rsid w:val="00382C0B"/>
    <w:rsid w:val="003A455A"/>
    <w:rsid w:val="003B1F20"/>
    <w:rsid w:val="003C3ABC"/>
    <w:rsid w:val="003C7023"/>
    <w:rsid w:val="003D7D55"/>
    <w:rsid w:val="003E2A78"/>
    <w:rsid w:val="003F69E8"/>
    <w:rsid w:val="003F6AA1"/>
    <w:rsid w:val="00400634"/>
    <w:rsid w:val="00417537"/>
    <w:rsid w:val="00424BBF"/>
    <w:rsid w:val="004324A0"/>
    <w:rsid w:val="00434F22"/>
    <w:rsid w:val="004351C4"/>
    <w:rsid w:val="00437C53"/>
    <w:rsid w:val="00446B4B"/>
    <w:rsid w:val="00453299"/>
    <w:rsid w:val="00454E0B"/>
    <w:rsid w:val="00456B14"/>
    <w:rsid w:val="00475BEC"/>
    <w:rsid w:val="004766E5"/>
    <w:rsid w:val="0049143B"/>
    <w:rsid w:val="004935EE"/>
    <w:rsid w:val="00494DF0"/>
    <w:rsid w:val="004A3904"/>
    <w:rsid w:val="004A5FF9"/>
    <w:rsid w:val="004B3BF0"/>
    <w:rsid w:val="004B710E"/>
    <w:rsid w:val="004C07E5"/>
    <w:rsid w:val="004C2595"/>
    <w:rsid w:val="004D273D"/>
    <w:rsid w:val="004D757E"/>
    <w:rsid w:val="004D7C98"/>
    <w:rsid w:val="004F035E"/>
    <w:rsid w:val="004F1591"/>
    <w:rsid w:val="004F39DE"/>
    <w:rsid w:val="005040E2"/>
    <w:rsid w:val="00505219"/>
    <w:rsid w:val="00535FC5"/>
    <w:rsid w:val="0054404E"/>
    <w:rsid w:val="0054587D"/>
    <w:rsid w:val="005511ED"/>
    <w:rsid w:val="00552E75"/>
    <w:rsid w:val="00575256"/>
    <w:rsid w:val="00597E24"/>
    <w:rsid w:val="005B0509"/>
    <w:rsid w:val="005B2873"/>
    <w:rsid w:val="005B4326"/>
    <w:rsid w:val="005B694D"/>
    <w:rsid w:val="005D59E0"/>
    <w:rsid w:val="005F115D"/>
    <w:rsid w:val="00614B0E"/>
    <w:rsid w:val="00633508"/>
    <w:rsid w:val="00634575"/>
    <w:rsid w:val="00646854"/>
    <w:rsid w:val="00657688"/>
    <w:rsid w:val="00661103"/>
    <w:rsid w:val="0067393B"/>
    <w:rsid w:val="00681E7C"/>
    <w:rsid w:val="00683B19"/>
    <w:rsid w:val="00684F02"/>
    <w:rsid w:val="0068516A"/>
    <w:rsid w:val="00685FF4"/>
    <w:rsid w:val="00690ED7"/>
    <w:rsid w:val="006A75D1"/>
    <w:rsid w:val="006B773A"/>
    <w:rsid w:val="006C2071"/>
    <w:rsid w:val="006C3797"/>
    <w:rsid w:val="006C5B1A"/>
    <w:rsid w:val="006D33FA"/>
    <w:rsid w:val="006E0F01"/>
    <w:rsid w:val="006F4519"/>
    <w:rsid w:val="006F58D9"/>
    <w:rsid w:val="0070081F"/>
    <w:rsid w:val="00707CF0"/>
    <w:rsid w:val="007124F3"/>
    <w:rsid w:val="00712805"/>
    <w:rsid w:val="00721036"/>
    <w:rsid w:val="00721B1B"/>
    <w:rsid w:val="00722FC6"/>
    <w:rsid w:val="00723444"/>
    <w:rsid w:val="00727765"/>
    <w:rsid w:val="00796A93"/>
    <w:rsid w:val="007A1095"/>
    <w:rsid w:val="007A7B6B"/>
    <w:rsid w:val="007C04B6"/>
    <w:rsid w:val="007D059F"/>
    <w:rsid w:val="007F483D"/>
    <w:rsid w:val="007F4C8C"/>
    <w:rsid w:val="008056D1"/>
    <w:rsid w:val="00813F06"/>
    <w:rsid w:val="00816389"/>
    <w:rsid w:val="008224E6"/>
    <w:rsid w:val="008265D8"/>
    <w:rsid w:val="00827A03"/>
    <w:rsid w:val="0083075E"/>
    <w:rsid w:val="0084100E"/>
    <w:rsid w:val="00847DAC"/>
    <w:rsid w:val="008512DA"/>
    <w:rsid w:val="00853EB2"/>
    <w:rsid w:val="00856842"/>
    <w:rsid w:val="00866375"/>
    <w:rsid w:val="008667DE"/>
    <w:rsid w:val="008968BF"/>
    <w:rsid w:val="008A6878"/>
    <w:rsid w:val="008E41A7"/>
    <w:rsid w:val="0090018A"/>
    <w:rsid w:val="0090364D"/>
    <w:rsid w:val="00907F3D"/>
    <w:rsid w:val="00933017"/>
    <w:rsid w:val="00952F3D"/>
    <w:rsid w:val="00970088"/>
    <w:rsid w:val="009725E3"/>
    <w:rsid w:val="00976837"/>
    <w:rsid w:val="0098536E"/>
    <w:rsid w:val="009865C7"/>
    <w:rsid w:val="00994705"/>
    <w:rsid w:val="00994E61"/>
    <w:rsid w:val="009978B0"/>
    <w:rsid w:val="009A5605"/>
    <w:rsid w:val="009D2983"/>
    <w:rsid w:val="009D7E55"/>
    <w:rsid w:val="009E1BFE"/>
    <w:rsid w:val="009F0E96"/>
    <w:rsid w:val="009F2FD3"/>
    <w:rsid w:val="009F3EF4"/>
    <w:rsid w:val="00A052E6"/>
    <w:rsid w:val="00A15831"/>
    <w:rsid w:val="00A1627F"/>
    <w:rsid w:val="00A23CF4"/>
    <w:rsid w:val="00A32FF6"/>
    <w:rsid w:val="00A36E65"/>
    <w:rsid w:val="00A40782"/>
    <w:rsid w:val="00A42E3A"/>
    <w:rsid w:val="00A45A99"/>
    <w:rsid w:val="00A47C8E"/>
    <w:rsid w:val="00A61223"/>
    <w:rsid w:val="00A6711E"/>
    <w:rsid w:val="00A95C53"/>
    <w:rsid w:val="00AA705D"/>
    <w:rsid w:val="00AB2984"/>
    <w:rsid w:val="00AB3BA7"/>
    <w:rsid w:val="00AD5003"/>
    <w:rsid w:val="00AF12C9"/>
    <w:rsid w:val="00B00227"/>
    <w:rsid w:val="00B06E1B"/>
    <w:rsid w:val="00B1195E"/>
    <w:rsid w:val="00B12D01"/>
    <w:rsid w:val="00B14BD2"/>
    <w:rsid w:val="00B3774B"/>
    <w:rsid w:val="00B52D2D"/>
    <w:rsid w:val="00B67F91"/>
    <w:rsid w:val="00B75749"/>
    <w:rsid w:val="00B831AA"/>
    <w:rsid w:val="00B9061E"/>
    <w:rsid w:val="00B921E0"/>
    <w:rsid w:val="00BA1DE6"/>
    <w:rsid w:val="00BA5A4E"/>
    <w:rsid w:val="00BB23C5"/>
    <w:rsid w:val="00BB2B67"/>
    <w:rsid w:val="00BB2C8F"/>
    <w:rsid w:val="00BB7614"/>
    <w:rsid w:val="00BD335F"/>
    <w:rsid w:val="00BE1270"/>
    <w:rsid w:val="00BE66F5"/>
    <w:rsid w:val="00C01898"/>
    <w:rsid w:val="00C04A6B"/>
    <w:rsid w:val="00C25CBC"/>
    <w:rsid w:val="00C31F63"/>
    <w:rsid w:val="00C325E5"/>
    <w:rsid w:val="00C34A37"/>
    <w:rsid w:val="00C3679E"/>
    <w:rsid w:val="00C5680C"/>
    <w:rsid w:val="00C63892"/>
    <w:rsid w:val="00C65DE7"/>
    <w:rsid w:val="00C70969"/>
    <w:rsid w:val="00C72905"/>
    <w:rsid w:val="00C74896"/>
    <w:rsid w:val="00C81564"/>
    <w:rsid w:val="00C853E2"/>
    <w:rsid w:val="00C93D56"/>
    <w:rsid w:val="00C96349"/>
    <w:rsid w:val="00C966EE"/>
    <w:rsid w:val="00CA40D1"/>
    <w:rsid w:val="00CD26CE"/>
    <w:rsid w:val="00CD3C03"/>
    <w:rsid w:val="00CE6FE3"/>
    <w:rsid w:val="00CF0436"/>
    <w:rsid w:val="00CF6CAA"/>
    <w:rsid w:val="00D033EB"/>
    <w:rsid w:val="00D21AEE"/>
    <w:rsid w:val="00D358C4"/>
    <w:rsid w:val="00D36A62"/>
    <w:rsid w:val="00D36CE0"/>
    <w:rsid w:val="00D448E3"/>
    <w:rsid w:val="00D7396B"/>
    <w:rsid w:val="00D7417F"/>
    <w:rsid w:val="00D77563"/>
    <w:rsid w:val="00D92F5E"/>
    <w:rsid w:val="00D957E4"/>
    <w:rsid w:val="00DA4E18"/>
    <w:rsid w:val="00DC5354"/>
    <w:rsid w:val="00DE2223"/>
    <w:rsid w:val="00DF50F0"/>
    <w:rsid w:val="00E03F1D"/>
    <w:rsid w:val="00E407A6"/>
    <w:rsid w:val="00E41CB8"/>
    <w:rsid w:val="00E530D4"/>
    <w:rsid w:val="00E543A3"/>
    <w:rsid w:val="00E721E7"/>
    <w:rsid w:val="00E93E46"/>
    <w:rsid w:val="00EA10A3"/>
    <w:rsid w:val="00EA2966"/>
    <w:rsid w:val="00EA4891"/>
    <w:rsid w:val="00EB013C"/>
    <w:rsid w:val="00EB2750"/>
    <w:rsid w:val="00EB2780"/>
    <w:rsid w:val="00EC0869"/>
    <w:rsid w:val="00EC0A6D"/>
    <w:rsid w:val="00EC1F09"/>
    <w:rsid w:val="00ED1EBD"/>
    <w:rsid w:val="00ED58FD"/>
    <w:rsid w:val="00EE7330"/>
    <w:rsid w:val="00EF0BA5"/>
    <w:rsid w:val="00EF41E9"/>
    <w:rsid w:val="00EF7C25"/>
    <w:rsid w:val="00F00292"/>
    <w:rsid w:val="00F03278"/>
    <w:rsid w:val="00F07CB0"/>
    <w:rsid w:val="00F11C87"/>
    <w:rsid w:val="00F3167F"/>
    <w:rsid w:val="00F33621"/>
    <w:rsid w:val="00F33E4B"/>
    <w:rsid w:val="00F742F5"/>
    <w:rsid w:val="00F91640"/>
    <w:rsid w:val="00F91FDE"/>
    <w:rsid w:val="00F920ED"/>
    <w:rsid w:val="00F930B1"/>
    <w:rsid w:val="00FB3010"/>
    <w:rsid w:val="00FB3024"/>
    <w:rsid w:val="00FE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9957D27"/>
  <w14:defaultImageDpi w14:val="300"/>
  <w15:chartTrackingRefBased/>
  <w15:docId w15:val="{5A27C3A4-C0C9-4C86-A3DD-CD96482A3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99"/>
    <w:lsdException w:name="List Paragraph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E721E7"/>
    <w:pPr>
      <w:keepNext/>
      <w:keepLines/>
      <w:numPr>
        <w:numId w:val="6"/>
      </w:numPr>
      <w:spacing w:before="240"/>
      <w:outlineLvl w:val="0"/>
    </w:pPr>
    <w:rPr>
      <w:rFonts w:ascii="Gotham Bold" w:eastAsiaTheme="majorEastAsia" w:hAnsi="Gotham Bold" w:cstheme="majorBidi"/>
      <w:bCs/>
      <w:color w:val="000000" w:themeColor="text1"/>
      <w:sz w:val="22"/>
      <w:szCs w:val="28"/>
      <w:lang w:eastAsia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721E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721E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500F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qFormat/>
    <w:rsid w:val="00B831AA"/>
    <w:pPr>
      <w:spacing w:before="240" w:after="60"/>
      <w:jc w:val="center"/>
      <w:outlineLvl w:val="0"/>
    </w:pPr>
    <w:rPr>
      <w:rFonts w:ascii="Calibri" w:eastAsia="MS Gothic" w:hAnsi="Calibri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B831AA"/>
    <w:rPr>
      <w:rFonts w:ascii="Calibri" w:eastAsia="MS Gothic" w:hAnsi="Calibri" w:cs="Times New Roman"/>
      <w:b/>
      <w:bCs/>
      <w:kern w:val="28"/>
      <w:sz w:val="32"/>
      <w:szCs w:val="32"/>
      <w:lang w:eastAsia="en-GB"/>
    </w:rPr>
  </w:style>
  <w:style w:type="paragraph" w:styleId="ListParagraph">
    <w:name w:val="List Paragraph"/>
    <w:basedOn w:val="Normal"/>
    <w:qFormat/>
    <w:rsid w:val="0012636C"/>
    <w:pPr>
      <w:ind w:left="720"/>
    </w:pPr>
  </w:style>
  <w:style w:type="paragraph" w:styleId="NormalWeb">
    <w:name w:val="Normal (Web)"/>
    <w:basedOn w:val="Normal"/>
    <w:uiPriority w:val="99"/>
    <w:unhideWhenUsed/>
    <w:rsid w:val="00D36CE0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Hyperlink">
    <w:name w:val="Hyperlink"/>
    <w:basedOn w:val="DefaultParagraphFont"/>
    <w:uiPriority w:val="99"/>
    <w:rsid w:val="00AB3B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BA7"/>
    <w:rPr>
      <w:color w:val="605E5C"/>
      <w:shd w:val="clear" w:color="auto" w:fill="E1DFDD"/>
    </w:rPr>
  </w:style>
  <w:style w:type="paragraph" w:customStyle="1" w:styleId="casetype">
    <w:name w:val="casetype"/>
    <w:basedOn w:val="Normal"/>
    <w:rsid w:val="00D7417F"/>
    <w:pPr>
      <w:spacing w:before="100" w:beforeAutospacing="1" w:after="100" w:afterAutospacing="1"/>
    </w:pPr>
  </w:style>
  <w:style w:type="paragraph" w:customStyle="1" w:styleId="address">
    <w:name w:val="address"/>
    <w:basedOn w:val="Normal"/>
    <w:rsid w:val="00D7417F"/>
    <w:pPr>
      <w:spacing w:before="100" w:beforeAutospacing="1" w:after="100" w:afterAutospacing="1"/>
    </w:pPr>
  </w:style>
  <w:style w:type="paragraph" w:customStyle="1" w:styleId="metainfo">
    <w:name w:val="metainfo"/>
    <w:basedOn w:val="Normal"/>
    <w:rsid w:val="00D7417F"/>
    <w:pPr>
      <w:spacing w:before="100" w:beforeAutospacing="1" w:after="100" w:afterAutospacing="1"/>
    </w:pPr>
  </w:style>
  <w:style w:type="character" w:customStyle="1" w:styleId="casenumber">
    <w:name w:val="casenumber"/>
    <w:basedOn w:val="DefaultParagraphFont"/>
    <w:rsid w:val="00C65DE7"/>
  </w:style>
  <w:style w:type="character" w:customStyle="1" w:styleId="divider1">
    <w:name w:val="divider1"/>
    <w:basedOn w:val="DefaultParagraphFont"/>
    <w:rsid w:val="00C65DE7"/>
  </w:style>
  <w:style w:type="character" w:customStyle="1" w:styleId="description">
    <w:name w:val="description"/>
    <w:basedOn w:val="DefaultParagraphFont"/>
    <w:rsid w:val="00C65DE7"/>
  </w:style>
  <w:style w:type="character" w:customStyle="1" w:styleId="divider2">
    <w:name w:val="divider2"/>
    <w:basedOn w:val="DefaultParagraphFont"/>
    <w:rsid w:val="00C65DE7"/>
  </w:style>
  <w:style w:type="character" w:styleId="FollowedHyperlink">
    <w:name w:val="FollowedHyperlink"/>
    <w:basedOn w:val="DefaultParagraphFont"/>
    <w:rsid w:val="00C65DE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E721E7"/>
    <w:rPr>
      <w:rFonts w:ascii="Gotham Bold" w:eastAsiaTheme="majorEastAsia" w:hAnsi="Gotham Bold" w:cstheme="majorBidi"/>
      <w:bCs/>
      <w:color w:val="000000" w:themeColor="text1"/>
      <w:sz w:val="22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E721E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E721E7"/>
    <w:rPr>
      <w:rFonts w:asciiTheme="majorHAnsi" w:eastAsiaTheme="majorEastAsia" w:hAnsiTheme="majorHAnsi" w:cstheme="majorBidi"/>
      <w:b/>
      <w:bCs/>
      <w:color w:val="4472C4" w:themeColor="accent1"/>
      <w:sz w:val="24"/>
    </w:rPr>
  </w:style>
  <w:style w:type="paragraph" w:customStyle="1" w:styleId="BasicParagraph">
    <w:name w:val="[Basic Paragraph]"/>
    <w:basedOn w:val="Normal"/>
    <w:rsid w:val="00E721E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en-US" w:bidi="en-US"/>
    </w:rPr>
  </w:style>
  <w:style w:type="paragraph" w:customStyle="1" w:styleId="MAINHEADER">
    <w:name w:val="MAIN HEADER"/>
    <w:basedOn w:val="Normal"/>
    <w:rsid w:val="00E721E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AGaramondPro-Bold" w:hAnsi="AGaramondPro-Bold" w:cs="AGaramondPro-Bold"/>
      <w:b/>
      <w:bCs/>
      <w:color w:val="000000"/>
      <w:sz w:val="100"/>
      <w:szCs w:val="100"/>
      <w:lang w:eastAsia="en-US" w:bidi="en-US"/>
    </w:rPr>
  </w:style>
  <w:style w:type="paragraph" w:styleId="Footer">
    <w:name w:val="footer"/>
    <w:basedOn w:val="Normal"/>
    <w:link w:val="FooterChar"/>
    <w:uiPriority w:val="99"/>
    <w:rsid w:val="00E721E7"/>
    <w:pPr>
      <w:tabs>
        <w:tab w:val="center" w:pos="4153"/>
        <w:tab w:val="right" w:pos="8306"/>
      </w:tabs>
    </w:pPr>
    <w:rPr>
      <w:szCs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721E7"/>
    <w:rPr>
      <w:sz w:val="24"/>
    </w:rPr>
  </w:style>
  <w:style w:type="character" w:styleId="PageNumber">
    <w:name w:val="page number"/>
    <w:basedOn w:val="DefaultParagraphFont"/>
    <w:rsid w:val="00E721E7"/>
  </w:style>
  <w:style w:type="paragraph" w:styleId="Header">
    <w:name w:val="header"/>
    <w:basedOn w:val="Normal"/>
    <w:link w:val="HeaderChar"/>
    <w:rsid w:val="00E721E7"/>
    <w:pPr>
      <w:tabs>
        <w:tab w:val="center" w:pos="4153"/>
        <w:tab w:val="right" w:pos="8306"/>
      </w:tabs>
    </w:pPr>
    <w:rPr>
      <w:szCs w:val="20"/>
      <w:lang w:eastAsia="en-US"/>
    </w:rPr>
  </w:style>
  <w:style w:type="character" w:customStyle="1" w:styleId="HeaderChar">
    <w:name w:val="Header Char"/>
    <w:basedOn w:val="DefaultParagraphFont"/>
    <w:link w:val="Header"/>
    <w:rsid w:val="00E721E7"/>
    <w:rPr>
      <w:sz w:val="24"/>
    </w:rPr>
  </w:style>
  <w:style w:type="character" w:customStyle="1" w:styleId="BalloonTextChar">
    <w:name w:val="Balloon Text Char"/>
    <w:basedOn w:val="DefaultParagraphFont"/>
    <w:link w:val="BalloonText"/>
    <w:rsid w:val="00E721E7"/>
    <w:rPr>
      <w:rFonts w:ascii="Tahoma" w:hAnsi="Tahoma" w:cs="Tahoma"/>
      <w:sz w:val="16"/>
      <w:szCs w:val="16"/>
      <w:lang w:eastAsia="en-GB"/>
    </w:rPr>
  </w:style>
  <w:style w:type="character" w:styleId="Emphasis">
    <w:name w:val="Emphasis"/>
    <w:uiPriority w:val="20"/>
    <w:qFormat/>
    <w:rsid w:val="00E721E7"/>
    <w:rPr>
      <w:i/>
      <w:iCs/>
    </w:rPr>
  </w:style>
  <w:style w:type="paragraph" w:customStyle="1" w:styleId="Default">
    <w:name w:val="Default"/>
    <w:rsid w:val="00E721E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nhideWhenUsed/>
    <w:rsid w:val="00E721E7"/>
    <w:rPr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rsid w:val="00E721E7"/>
  </w:style>
  <w:style w:type="character" w:styleId="FootnoteReference">
    <w:name w:val="footnote reference"/>
    <w:basedOn w:val="DefaultParagraphFont"/>
    <w:unhideWhenUsed/>
    <w:rsid w:val="00E721E7"/>
    <w:rPr>
      <w:vertAlign w:val="superscript"/>
    </w:rPr>
  </w:style>
  <w:style w:type="paragraph" w:styleId="EndnoteText">
    <w:name w:val="endnote text"/>
    <w:basedOn w:val="Normal"/>
    <w:link w:val="EndnoteTextChar"/>
    <w:unhideWhenUsed/>
    <w:rsid w:val="00E721E7"/>
    <w:rPr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rsid w:val="00E721E7"/>
  </w:style>
  <w:style w:type="character" w:styleId="EndnoteReference">
    <w:name w:val="endnote reference"/>
    <w:basedOn w:val="DefaultParagraphFont"/>
    <w:unhideWhenUsed/>
    <w:rsid w:val="00E721E7"/>
    <w:rPr>
      <w:vertAlign w:val="superscript"/>
    </w:rPr>
  </w:style>
  <w:style w:type="paragraph" w:styleId="BodyText">
    <w:name w:val="Body Text"/>
    <w:basedOn w:val="Normal"/>
    <w:link w:val="BodyTextChar"/>
    <w:rsid w:val="00E721E7"/>
    <w:pPr>
      <w:suppressAutoHyphens/>
      <w:spacing w:line="480" w:lineRule="auto"/>
      <w:jc w:val="both"/>
    </w:pPr>
    <w:rPr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E721E7"/>
    <w:rPr>
      <w:sz w:val="24"/>
      <w:szCs w:val="24"/>
      <w:lang w:val="en-US" w:eastAsia="ar-SA"/>
    </w:rPr>
  </w:style>
  <w:style w:type="paragraph" w:customStyle="1" w:styleId="c3">
    <w:name w:val="c3"/>
    <w:basedOn w:val="Normal"/>
    <w:rsid w:val="00E721E7"/>
    <w:pPr>
      <w:jc w:val="center"/>
    </w:pPr>
  </w:style>
  <w:style w:type="paragraph" w:customStyle="1" w:styleId="c13">
    <w:name w:val="c13"/>
    <w:basedOn w:val="Normal"/>
    <w:rsid w:val="00E721E7"/>
    <w:pPr>
      <w:ind w:left="960" w:hanging="960"/>
    </w:pPr>
  </w:style>
  <w:style w:type="character" w:customStyle="1" w:styleId="c141">
    <w:name w:val="c141"/>
    <w:rsid w:val="00E721E7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c171">
    <w:name w:val="c171"/>
    <w:rsid w:val="00E721E7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styleId="Strong">
    <w:name w:val="Strong"/>
    <w:uiPriority w:val="22"/>
    <w:qFormat/>
    <w:rsid w:val="00E721E7"/>
    <w:rPr>
      <w:b/>
      <w:bCs/>
    </w:rPr>
  </w:style>
  <w:style w:type="paragraph" w:customStyle="1" w:styleId="text1">
    <w:name w:val="text1"/>
    <w:basedOn w:val="Normal"/>
    <w:rsid w:val="00E721E7"/>
    <w:pPr>
      <w:spacing w:before="100" w:beforeAutospacing="1" w:after="100" w:afterAutospacing="1" w:line="360" w:lineRule="auto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E721E7"/>
    <w:pPr>
      <w:tabs>
        <w:tab w:val="left" w:pos="440"/>
        <w:tab w:val="right" w:leader="dot" w:pos="8222"/>
        <w:tab w:val="left" w:pos="8364"/>
      </w:tabs>
      <w:spacing w:after="100"/>
      <w:ind w:left="426" w:right="651" w:hanging="426"/>
    </w:pPr>
    <w:rPr>
      <w:rFonts w:asciiTheme="minorHAnsi" w:hAnsiTheme="minorHAnsi" w:cstheme="minorHAnsi"/>
      <w:b/>
      <w:bCs/>
      <w:noProof/>
      <w:color w:val="000000" w:themeColor="text1"/>
      <w:szCs w:val="32"/>
      <w:lang w:eastAsia="en-US"/>
    </w:rPr>
  </w:style>
  <w:style w:type="paragraph" w:styleId="NoSpacing">
    <w:name w:val="No Spacing"/>
    <w:uiPriority w:val="1"/>
    <w:qFormat/>
    <w:rsid w:val="00E721E7"/>
    <w:rPr>
      <w:rFonts w:eastAsia="Calibri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E721E7"/>
    <w:pPr>
      <w:tabs>
        <w:tab w:val="left" w:pos="660"/>
        <w:tab w:val="right" w:leader="dot" w:pos="9486"/>
      </w:tabs>
      <w:spacing w:before="40" w:after="40" w:line="276" w:lineRule="auto"/>
      <w:ind w:left="220"/>
    </w:pPr>
    <w:rPr>
      <w:rFonts w:asciiTheme="minorHAnsi" w:eastAsiaTheme="minorEastAsia" w:hAnsiTheme="minorHAnsi" w:cstheme="minorBidi"/>
      <w:noProof/>
      <w:szCs w:val="22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721E7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customStyle="1" w:styleId="NoParagraphStyle">
    <w:name w:val="[No Paragraph Style]"/>
    <w:rsid w:val="00E721E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 w:val="24"/>
      <w:szCs w:val="24"/>
      <w:lang w:bidi="en-US"/>
    </w:rPr>
  </w:style>
  <w:style w:type="paragraph" w:customStyle="1" w:styleId="Head1">
    <w:name w:val="Head 1"/>
    <w:basedOn w:val="Normal"/>
    <w:link w:val="Head1Char"/>
    <w:rsid w:val="00E721E7"/>
    <w:pPr>
      <w:widowControl w:val="0"/>
      <w:numPr>
        <w:numId w:val="7"/>
      </w:numPr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" w:hAnsi="Arial" w:cs="Arial"/>
      <w:b/>
      <w:color w:val="000000"/>
      <w:sz w:val="40"/>
      <w:szCs w:val="40"/>
      <w:lang w:eastAsia="en-US" w:bidi="en-US"/>
    </w:rPr>
  </w:style>
  <w:style w:type="character" w:customStyle="1" w:styleId="Head1Char">
    <w:name w:val="Head 1 Char"/>
    <w:link w:val="Head1"/>
    <w:rsid w:val="00E721E7"/>
    <w:rPr>
      <w:rFonts w:ascii="Arial" w:hAnsi="Arial" w:cs="Arial"/>
      <w:b/>
      <w:color w:val="000000"/>
      <w:sz w:val="40"/>
      <w:szCs w:val="40"/>
      <w:lang w:bidi="en-US"/>
    </w:rPr>
  </w:style>
  <w:style w:type="paragraph" w:styleId="ListBullet">
    <w:name w:val="List Bullet"/>
    <w:basedOn w:val="Normal"/>
    <w:unhideWhenUsed/>
    <w:rsid w:val="00E721E7"/>
    <w:pPr>
      <w:tabs>
        <w:tab w:val="num" w:pos="783"/>
      </w:tabs>
      <w:ind w:left="783" w:hanging="360"/>
      <w:contextualSpacing/>
    </w:pPr>
    <w:rPr>
      <w:szCs w:val="20"/>
      <w:lang w:eastAsia="en-US"/>
    </w:rPr>
  </w:style>
  <w:style w:type="paragraph" w:customStyle="1" w:styleId="Heading21">
    <w:name w:val="Heading 21"/>
    <w:basedOn w:val="Heading2"/>
    <w:qFormat/>
    <w:rsid w:val="00E721E7"/>
    <w:pPr>
      <w:numPr>
        <w:numId w:val="8"/>
      </w:numPr>
    </w:pPr>
    <w:rPr>
      <w:rFonts w:asciiTheme="minorHAnsi" w:hAnsiTheme="minorHAnsi"/>
      <w:color w:val="000000" w:themeColor="text1"/>
      <w:sz w:val="24"/>
    </w:rPr>
  </w:style>
  <w:style w:type="character" w:styleId="CommentReference">
    <w:name w:val="annotation reference"/>
    <w:basedOn w:val="DefaultParagraphFont"/>
    <w:rsid w:val="00E721E7"/>
    <w:rPr>
      <w:sz w:val="16"/>
      <w:szCs w:val="16"/>
    </w:rPr>
  </w:style>
  <w:style w:type="paragraph" w:styleId="CommentText">
    <w:name w:val="annotation text"/>
    <w:basedOn w:val="Normal"/>
    <w:link w:val="CommentTextChar"/>
    <w:rsid w:val="00E721E7"/>
    <w:rPr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rsid w:val="00E721E7"/>
  </w:style>
  <w:style w:type="paragraph" w:styleId="CommentSubject">
    <w:name w:val="annotation subject"/>
    <w:basedOn w:val="CommentText"/>
    <w:next w:val="CommentText"/>
    <w:link w:val="CommentSubjectChar"/>
    <w:rsid w:val="00E721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721E7"/>
    <w:rPr>
      <w:b/>
      <w:bCs/>
    </w:rPr>
  </w:style>
  <w:style w:type="table" w:styleId="TableGrid">
    <w:name w:val="Table Grid"/>
    <w:basedOn w:val="TableNormal"/>
    <w:rsid w:val="00E721E7"/>
    <w:rPr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rsid w:val="00E721E7"/>
    <w:rPr>
      <w:sz w:val="24"/>
    </w:rPr>
  </w:style>
  <w:style w:type="paragraph" w:customStyle="1" w:styleId="Level1">
    <w:name w:val="Level 1"/>
    <w:basedOn w:val="Normal"/>
    <w:rsid w:val="00722FC6"/>
    <w:pPr>
      <w:keepNext/>
      <w:numPr>
        <w:numId w:val="9"/>
      </w:numPr>
      <w:spacing w:after="240"/>
      <w:jc w:val="both"/>
    </w:pPr>
    <w:rPr>
      <w:rFonts w:ascii="Arial" w:hAnsi="Arial"/>
      <w:b/>
      <w:u w:val="single"/>
      <w:lang w:eastAsia="en-US"/>
    </w:rPr>
  </w:style>
  <w:style w:type="paragraph" w:customStyle="1" w:styleId="Level2">
    <w:name w:val="Level 2"/>
    <w:basedOn w:val="Level1"/>
    <w:rsid w:val="00722FC6"/>
    <w:pPr>
      <w:keepNext w:val="0"/>
      <w:numPr>
        <w:ilvl w:val="1"/>
      </w:numPr>
    </w:pPr>
    <w:rPr>
      <w:b w:val="0"/>
      <w:u w:val="none"/>
    </w:rPr>
  </w:style>
  <w:style w:type="paragraph" w:customStyle="1" w:styleId="Level3">
    <w:name w:val="Level 3"/>
    <w:basedOn w:val="Level2"/>
    <w:rsid w:val="00722FC6"/>
    <w:pPr>
      <w:numPr>
        <w:ilvl w:val="2"/>
      </w:numPr>
      <w:ind w:left="1440"/>
    </w:pPr>
  </w:style>
  <w:style w:type="paragraph" w:customStyle="1" w:styleId="Level4">
    <w:name w:val="Level 4"/>
    <w:basedOn w:val="Level3"/>
    <w:rsid w:val="00722FC6"/>
    <w:pPr>
      <w:numPr>
        <w:ilvl w:val="3"/>
      </w:numPr>
      <w:ind w:left="2160"/>
    </w:pPr>
  </w:style>
  <w:style w:type="character" w:customStyle="1" w:styleId="il">
    <w:name w:val="il"/>
    <w:basedOn w:val="DefaultParagraphFont"/>
    <w:rsid w:val="003222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wigworth%20PC\Documents\TWIGWORTH%20DOCUMENTS\Twigworth\Twigworth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09E80-8575-4110-B846-8DC6EC417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Twigworth Agenda TEMPLATE</Template>
  <TotalTime>150</TotalTime>
  <Pages>6</Pages>
  <Words>1565</Words>
  <Characters>8889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DOWN HATHERLEY PARISH COUNCIL</vt:lpstr>
    </vt:vector>
  </TitlesOfParts>
  <Company/>
  <LinksUpToDate>false</LinksUpToDate>
  <CharactersWithSpaces>10434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 HATHERLEY PARISH COUNCIL</dc:title>
  <dc:subject/>
  <dc:creator>Twigworth PC</dc:creator>
  <cp:keywords/>
  <dc:description/>
  <cp:lastModifiedBy>Parish Clerk Cold Aston</cp:lastModifiedBy>
  <cp:revision>6</cp:revision>
  <cp:lastPrinted>2021-09-24T11:52:00Z</cp:lastPrinted>
  <dcterms:created xsi:type="dcterms:W3CDTF">2022-04-07T17:51:00Z</dcterms:created>
  <dcterms:modified xsi:type="dcterms:W3CDTF">2022-04-08T09:41:00Z</dcterms:modified>
</cp:coreProperties>
</file>